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emf" ContentType="image/x-emf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32621" w:rsidRPr="008C7DB5" w:rsidRDefault="0076172E" w:rsidP="00A44D37">
      <w:pPr>
        <w:pStyle w:val="Title"/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ES_tradnl"/>
        </w:rPr>
      </w:pPr>
      <w:r w:rsidRPr="0076172E">
        <w:rPr>
          <w:rFonts w:ascii="Arial Narrow" w:hAnsi="Arial Narrow" w:cs="Arial"/>
          <w:noProof/>
          <w:sz w:val="28"/>
          <w:szCs w:val="28"/>
          <w:lang w:val="es-ES_tradnl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1" o:spid="_x0000_s1026" type="#_x0000_t202" style="position:absolute;left:0;text-align:left;margin-left:0;margin-top:-58.85pt;width:368.75pt;height:46.6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" filled="f" stroked="f" strokeweight=".5pt">
            <v:textbox>
              <w:txbxContent>
                <w:p w:rsidR="008C7DB5" w:rsidRDefault="008C7DB5" w:rsidP="00437A6E">
                  <w:pPr>
                    <w:pStyle w:val="Title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Ingresar al Dispositivo Móvil</w:t>
                  </w:r>
                </w:p>
                <w:p w:rsidR="00D94A62" w:rsidRPr="00D11B67" w:rsidRDefault="008C7DB5" w:rsidP="008C7DB5">
                  <w:pPr>
                    <w:pStyle w:val="Title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del Distrito desde su hogar</w:t>
                  </w:r>
                </w:p>
              </w:txbxContent>
            </v:textbox>
            <w10:wrap anchorx="margin"/>
          </v:shape>
        </w:pict>
      </w:r>
      <w:r w:rsidR="008C7DB5" w:rsidRPr="008C7DB5">
        <w:rPr>
          <w:rFonts w:ascii="Arial Narrow" w:hAnsi="Arial Narrow" w:cs="Arial"/>
          <w:sz w:val="28"/>
          <w:szCs w:val="28"/>
          <w:lang w:val="es-ES_tradnl"/>
        </w:rPr>
        <w:t>Felicidades</w:t>
      </w:r>
      <w:r w:rsidR="00A44D37" w:rsidRPr="008C7DB5">
        <w:rPr>
          <w:rFonts w:ascii="Arial Narrow" w:hAnsi="Arial Narrow" w:cs="Arial"/>
          <w:sz w:val="28"/>
          <w:szCs w:val="28"/>
          <w:lang w:val="es-ES_tradnl"/>
        </w:rPr>
        <w:t xml:space="preserve">, </w:t>
      </w:r>
      <w:r w:rsidR="008C7DB5" w:rsidRPr="008C7DB5">
        <w:rPr>
          <w:rFonts w:ascii="Arial Narrow" w:hAnsi="Arial Narrow" w:cs="Arial"/>
          <w:b w:val="0"/>
          <w:sz w:val="24"/>
          <w:szCs w:val="24"/>
          <w:lang w:val="es-ES_tradnl"/>
        </w:rPr>
        <w:t xml:space="preserve">usted ha recibido un dispositivo móvil del distrito. </w:t>
      </w:r>
      <w:r w:rsidR="008C7DB5">
        <w:rPr>
          <w:rFonts w:ascii="Arial Narrow" w:hAnsi="Arial Narrow" w:cs="Arial"/>
          <w:b w:val="0"/>
          <w:sz w:val="24"/>
          <w:szCs w:val="24"/>
          <w:lang w:val="es-ES_tradnl"/>
        </w:rPr>
        <w:t>Por favor, siga las instrucciones siguientes para asegurar que su dispositivo funcione correctamente desde casa</w:t>
      </w:r>
      <w:r w:rsidR="00A44D37" w:rsidRPr="008C7DB5">
        <w:rPr>
          <w:rFonts w:ascii="Arial Narrow" w:hAnsi="Arial Narrow" w:cs="Arial"/>
          <w:b w:val="0"/>
          <w:sz w:val="24"/>
          <w:szCs w:val="24"/>
          <w:lang w:val="es-ES_tradnl"/>
        </w:rPr>
        <w:t>.</w:t>
      </w:r>
    </w:p>
    <w:p w:rsidR="0098243B" w:rsidRPr="008C7DB5" w:rsidRDefault="0098243B" w:rsidP="00232621">
      <w:pPr>
        <w:pStyle w:val="NormalWeb"/>
        <w:spacing w:before="0" w:beforeAutospacing="0" w:after="0" w:afterAutospacing="0"/>
        <w:rPr>
          <w:rFonts w:ascii="Arial Narrow" w:eastAsiaTheme="majorEastAsia" w:hAnsi="Arial Narrow" w:cs="Arial"/>
          <w:kern w:val="28"/>
          <w:sz w:val="16"/>
          <w:szCs w:val="16"/>
          <w:lang w:val="es-ES_tradnl"/>
        </w:rPr>
      </w:pPr>
    </w:p>
    <w:p w:rsidR="00437A6E" w:rsidRPr="008C7DB5" w:rsidRDefault="00437A6E" w:rsidP="00232621">
      <w:pPr>
        <w:pStyle w:val="NormalWeb"/>
        <w:spacing w:before="0" w:beforeAutospacing="0" w:after="0" w:afterAutospacing="0"/>
        <w:rPr>
          <w:rFonts w:ascii="Arial Narrow" w:eastAsiaTheme="majorEastAsia" w:hAnsi="Arial Narrow" w:cs="Arial"/>
          <w:kern w:val="28"/>
          <w:sz w:val="16"/>
          <w:szCs w:val="16"/>
          <w:lang w:val="es-ES_tradnl"/>
        </w:rPr>
      </w:pPr>
    </w:p>
    <w:tbl>
      <w:tblPr>
        <w:tblStyle w:val="TableGrid"/>
        <w:tblW w:w="10345" w:type="dxa"/>
        <w:tblLayout w:type="fixed"/>
        <w:tblLook w:val="04A0"/>
      </w:tblPr>
      <w:tblGrid>
        <w:gridCol w:w="4675"/>
        <w:gridCol w:w="5670"/>
      </w:tblGrid>
      <w:tr w:rsidR="00BF25B2" w:rsidRPr="008C7DB5">
        <w:tc>
          <w:tcPr>
            <w:tcW w:w="4675" w:type="dxa"/>
            <w:vAlign w:val="center"/>
          </w:tcPr>
          <w:p w:rsidR="00B07660" w:rsidRPr="008C7DB5" w:rsidRDefault="008C7DB5" w:rsidP="00D922CE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Cuando reciba el dispositivo, enchúfelo a cargar. Una vez que el dispositivo tenga carga completa, conéctese a la red inalámbrica disponible.</w:t>
            </w:r>
            <w:r w:rsidR="00D922CE" w:rsidRPr="008C7DB5">
              <w:rPr>
                <w:rFonts w:ascii="Arial" w:hAnsi="Arial" w:cs="Arial"/>
                <w:lang w:val="es-ES_tradnl"/>
              </w:rPr>
              <w:t xml:space="preserve"> </w:t>
            </w:r>
          </w:p>
        </w:tc>
        <w:tc>
          <w:tcPr>
            <w:tcW w:w="5670" w:type="dxa"/>
          </w:tcPr>
          <w:p w:rsidR="00A5413B" w:rsidRPr="008C7DB5" w:rsidRDefault="00A5413B" w:rsidP="00A5413B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  <w:lang w:val="es-ES_tradnl"/>
              </w:rPr>
            </w:pPr>
          </w:p>
          <w:p w:rsidR="00B07660" w:rsidRPr="008C7DB5" w:rsidRDefault="00C91181" w:rsidP="00A5413B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1934307" cy="151323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-547526616.ep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12" cy="15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13B" w:rsidRPr="008C7DB5" w:rsidRDefault="00A5413B" w:rsidP="00A5413B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E36FAC" w:rsidRPr="008C7DB5" w:rsidRDefault="008C7DB5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Si se le presenta esta pantalla, su dispositivo está listo para que usted trabaje desde el hogar. Si no ve esta pantalla, por favor, consulte la sección </w:t>
            </w:r>
            <w:r>
              <w:rPr>
                <w:rFonts w:ascii="Arial" w:hAnsi="Arial" w:cs="Arial"/>
                <w:b/>
                <w:i/>
                <w:lang w:val="es-ES_tradnl"/>
              </w:rPr>
              <w:t>Solución de Problemas</w:t>
            </w:r>
            <w:r w:rsidR="00AF5A6F" w:rsidRPr="008C7DB5">
              <w:rPr>
                <w:rFonts w:ascii="Arial" w:hAnsi="Arial" w:cs="Arial"/>
                <w:b/>
                <w:i/>
                <w:lang w:val="es-ES_tradnl"/>
              </w:rPr>
              <w:t xml:space="preserve"> </w:t>
            </w:r>
            <w:r>
              <w:rPr>
                <w:rFonts w:ascii="Arial" w:hAnsi="Arial" w:cs="Arial"/>
                <w:lang w:val="es-ES_tradnl"/>
              </w:rPr>
              <w:t>a continuación.</w:t>
            </w:r>
            <w:r w:rsidR="00AF5A6F" w:rsidRPr="008C7DB5">
              <w:rPr>
                <w:rFonts w:ascii="Arial" w:hAnsi="Arial" w:cs="Arial"/>
                <w:lang w:val="es-ES_tradnl"/>
              </w:rPr>
              <w:t xml:space="preserve"> </w:t>
            </w:r>
          </w:p>
          <w:p w:rsidR="007B1AEB" w:rsidRPr="008C7DB5" w:rsidRDefault="007B1AEB" w:rsidP="007B1AEB">
            <w:pPr>
              <w:ind w:left="163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0" w:type="dxa"/>
            <w:vAlign w:val="center"/>
          </w:tcPr>
          <w:p w:rsidR="007B1AEB" w:rsidRPr="008C7DB5" w:rsidRDefault="007B1AEB" w:rsidP="007B1AEB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  <w:lang w:val="es-ES_tradnl"/>
              </w:rPr>
            </w:pPr>
          </w:p>
          <w:p w:rsidR="007B1AEB" w:rsidRPr="008C7DB5" w:rsidRDefault="007B1AEB" w:rsidP="007B1AEB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72968" cy="1969547"/>
                  <wp:effectExtent l="0" t="0" r="2540" b="0"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ock screen no red box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96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AEB" w:rsidRPr="008C7DB5" w:rsidRDefault="007B1AEB" w:rsidP="007B1AEB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D922CE" w:rsidRPr="008C7DB5" w:rsidRDefault="008C7DB5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Haga clic en cualquier tecla del teclado para obtener la pantalla de ingreso de cuenta. Ingrese utilizando su usuario y contraseña de portal en los espacios indicados, luego haga clic en la pequeña flecha o presione </w:t>
            </w:r>
            <w:r w:rsidR="00BF79E5" w:rsidRPr="008C7DB5">
              <w:rPr>
                <w:rFonts w:ascii="Arial" w:hAnsi="Arial" w:cs="Arial"/>
                <w:b/>
                <w:lang w:val="es-ES_tradnl"/>
              </w:rPr>
              <w:t xml:space="preserve">Enter </w:t>
            </w:r>
            <w:r>
              <w:rPr>
                <w:rFonts w:ascii="Arial" w:hAnsi="Arial" w:cs="Arial"/>
                <w:lang w:val="es-ES_tradnl"/>
              </w:rPr>
              <w:t>en el teclado</w:t>
            </w:r>
            <w:r w:rsidR="00BF79E5" w:rsidRPr="008C7DB5">
              <w:rPr>
                <w:rFonts w:ascii="Arial" w:hAnsi="Arial" w:cs="Arial"/>
                <w:lang w:val="es-ES_tradnl"/>
              </w:rPr>
              <w:t>.</w:t>
            </w:r>
          </w:p>
        </w:tc>
        <w:tc>
          <w:tcPr>
            <w:tcW w:w="5670" w:type="dxa"/>
            <w:vAlign w:val="center"/>
          </w:tcPr>
          <w:p w:rsidR="00B83DAD" w:rsidRPr="008C7DB5" w:rsidRDefault="00B83DAD" w:rsidP="00B83DA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0"/>
                <w:szCs w:val="10"/>
                <w:lang w:val="es-ES_tradnl"/>
              </w:rPr>
            </w:pPr>
          </w:p>
          <w:p w:rsidR="00B83DAD" w:rsidRPr="008C7DB5" w:rsidRDefault="00BF79E5" w:rsidP="00B83DAD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172968" cy="1700784"/>
                  <wp:effectExtent l="0" t="0" r="2540" b="1270"/>
                  <wp:docPr id="32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witch user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DAD" w:rsidRPr="008C7DB5" w:rsidRDefault="00B83DAD" w:rsidP="00B83DA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0"/>
                <w:szCs w:val="10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E36FAC" w:rsidRPr="008C7DB5" w:rsidRDefault="008C7DB5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Espere que cargue su perfil</w:t>
            </w:r>
            <w:r w:rsidR="00BF79E5" w:rsidRPr="008C7DB5">
              <w:rPr>
                <w:rFonts w:ascii="Arial" w:hAnsi="Arial" w:cs="Arial"/>
                <w:lang w:val="es-ES_tradnl"/>
              </w:rPr>
              <w:t>. (</w:t>
            </w:r>
            <w:r>
              <w:rPr>
                <w:rFonts w:ascii="Arial" w:hAnsi="Arial" w:cs="Arial"/>
                <w:lang w:val="es-ES_tradnl"/>
              </w:rPr>
              <w:t>Su nombre saldrá en la pantalla</w:t>
            </w:r>
            <w:r w:rsidR="00BF79E5" w:rsidRPr="008C7DB5">
              <w:rPr>
                <w:rFonts w:ascii="Arial" w:hAnsi="Arial" w:cs="Arial"/>
                <w:lang w:val="es-ES_tradnl"/>
              </w:rPr>
              <w:t>.)</w:t>
            </w:r>
          </w:p>
        </w:tc>
        <w:tc>
          <w:tcPr>
            <w:tcW w:w="5670" w:type="dxa"/>
            <w:vAlign w:val="center"/>
          </w:tcPr>
          <w:p w:rsidR="00BF79E5" w:rsidRPr="008C7DB5" w:rsidRDefault="00BF79E5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  <w:lang w:val="es-ES_tradnl"/>
              </w:rPr>
            </w:pPr>
          </w:p>
          <w:p w:rsidR="00437A6E" w:rsidRPr="008C7DB5" w:rsidRDefault="00BF79E5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172968" cy="1564765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rofile complete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A6E" w:rsidRPr="008C7DB5" w:rsidRDefault="00437A6E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:rsidR="00437A6E" w:rsidRPr="008C7DB5" w:rsidRDefault="00437A6E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:rsidR="00BF79E5" w:rsidRPr="008C7DB5" w:rsidRDefault="00BF79E5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0"/>
                <w:szCs w:val="10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BF25B2" w:rsidRPr="008C7DB5" w:rsidRDefault="0076172E" w:rsidP="007331E4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  <w:lang w:val="es-ES_tradnl"/>
              </w:rPr>
            </w:pPr>
            <w:r w:rsidRPr="0076172E">
              <w:rPr>
                <w:rFonts w:ascii="Arial Narrow" w:hAnsi="Arial Narrow" w:cs="Arial"/>
                <w:noProof/>
                <w:sz w:val="28"/>
                <w:szCs w:val="28"/>
                <w:lang w:val="es-ES_tradnl"/>
              </w:rPr>
              <w:pict>
                <v:shape id="Text Box 40" o:spid="_x0000_s1027" type="#_x0000_t202" style="position:absolute;left:0;text-align:left;margin-left:63.1pt;margin-top:-116.5pt;width:368.7pt;height:4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" filled="f" stroked="f" strokeweight=".5pt">
                  <v:textbox>
                    <w:txbxContent>
                      <w:p w:rsidR="008C7DB5" w:rsidRDefault="008C7DB5" w:rsidP="008C7DB5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Ingresar al Dispositivo Móvil</w:t>
                        </w:r>
                      </w:p>
                      <w:p w:rsidR="00437A6E" w:rsidRPr="00D11B67" w:rsidRDefault="008C7DB5" w:rsidP="008C7DB5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del Distrito desde su hogar</w:t>
                        </w:r>
                      </w:p>
                    </w:txbxContent>
                  </v:textbox>
                </v:shape>
              </w:pict>
            </w:r>
            <w:r w:rsidR="008C7DB5">
              <w:rPr>
                <w:rFonts w:ascii="Arial" w:hAnsi="Arial" w:cs="Arial"/>
                <w:lang w:val="es-ES_tradnl"/>
              </w:rPr>
              <w:t>Cuando vea el escritorio, ha realizado el proceso de ingreso y está listo para acceder al Portal para Estudiantes</w:t>
            </w:r>
            <w:r w:rsidR="00BF25B2" w:rsidRPr="008C7DB5">
              <w:rPr>
                <w:rFonts w:ascii="Arial" w:hAnsi="Arial" w:cs="Arial"/>
                <w:lang w:val="es-ES_tradnl"/>
              </w:rPr>
              <w:t>.</w:t>
            </w:r>
          </w:p>
        </w:tc>
        <w:tc>
          <w:tcPr>
            <w:tcW w:w="5670" w:type="dxa"/>
            <w:vAlign w:val="center"/>
          </w:tcPr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172968" cy="1699895"/>
                  <wp:effectExtent l="25400" t="25400" r="27940" b="27305"/>
                  <wp:docPr id="35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ofile completed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6998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BF25B2" w:rsidRPr="008C7DB5" w:rsidRDefault="00BF25B2" w:rsidP="00BF25B2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  <w:lang w:val="es-ES_tradnl"/>
              </w:rPr>
            </w:pPr>
            <w:r w:rsidRPr="008C7DB5">
              <w:rPr>
                <w:rFonts w:ascii="Arial" w:hAnsi="Arial" w:cs="Arial"/>
                <w:lang w:val="es-ES_tradnl"/>
              </w:rPr>
              <w:t>Selec</w:t>
            </w:r>
            <w:r w:rsidR="008C7DB5">
              <w:rPr>
                <w:rFonts w:ascii="Arial" w:hAnsi="Arial" w:cs="Arial"/>
                <w:lang w:val="es-ES_tradnl"/>
              </w:rPr>
              <w:t xml:space="preserve">cione un navegador para ingresar al portal. Puede seleccionar </w:t>
            </w:r>
            <w:r w:rsidRPr="008C7DB5">
              <w:rPr>
                <w:rFonts w:ascii="Arial" w:hAnsi="Arial" w:cs="Arial"/>
                <w:lang w:val="es-ES_tradnl"/>
              </w:rPr>
              <w:t>Microsoft Edge, Chrome, Firefox o Internet Explorer.</w:t>
            </w:r>
          </w:p>
        </w:tc>
        <w:tc>
          <w:tcPr>
            <w:tcW w:w="5670" w:type="dxa"/>
            <w:vAlign w:val="center"/>
          </w:tcPr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72968" cy="1793608"/>
                  <wp:effectExtent l="12700" t="12700" r="15240" b="1016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owser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968" cy="17936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BF25B2" w:rsidRPr="008C7DB5" w:rsidRDefault="008C7DB5" w:rsidP="00BF25B2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Haga clic e</w:t>
            </w:r>
            <w:r w:rsidR="00BF25B2" w:rsidRPr="008C7DB5">
              <w:rPr>
                <w:rFonts w:ascii="Arial" w:hAnsi="Arial" w:cs="Arial"/>
                <w:lang w:val="es-ES_tradnl"/>
              </w:rPr>
              <w:t xml:space="preserve">n </w:t>
            </w:r>
            <w:r w:rsidR="00BF25B2" w:rsidRPr="008C7DB5">
              <w:rPr>
                <w:rFonts w:ascii="Arial" w:hAnsi="Arial" w:cs="Arial"/>
                <w:b/>
                <w:lang w:val="es-ES_tradnl"/>
              </w:rPr>
              <w:t xml:space="preserve">Students </w:t>
            </w:r>
            <w:r>
              <w:rPr>
                <w:rFonts w:ascii="Arial" w:hAnsi="Arial" w:cs="Arial"/>
                <w:lang w:val="es-ES_tradnl"/>
              </w:rPr>
              <w:t xml:space="preserve">y luego haga clic en </w:t>
            </w:r>
            <w:r w:rsidR="00BF25B2" w:rsidRPr="008C7DB5">
              <w:rPr>
                <w:rFonts w:ascii="Arial" w:hAnsi="Arial" w:cs="Arial"/>
                <w:b/>
                <w:lang w:val="es-ES_tradnl"/>
              </w:rPr>
              <w:t xml:space="preserve">Login to Student Portal. </w:t>
            </w:r>
          </w:p>
        </w:tc>
        <w:tc>
          <w:tcPr>
            <w:tcW w:w="5670" w:type="dxa"/>
            <w:vAlign w:val="center"/>
          </w:tcPr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74797" cy="1700784"/>
                  <wp:effectExtent l="12700" t="12700" r="13335" b="139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97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BF25B2" w:rsidRPr="008C7DB5" w:rsidRDefault="008C7DB5" w:rsidP="00BF25B2">
            <w:pPr>
              <w:pStyle w:val="ListParagraph"/>
              <w:numPr>
                <w:ilvl w:val="0"/>
                <w:numId w:val="33"/>
              </w:numPr>
              <w:ind w:left="523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Ingrese su usuario y contraseña del portal para estudiantes. Luego, haga clic en </w:t>
            </w:r>
            <w:r w:rsidR="00BF25B2" w:rsidRPr="008C7DB5">
              <w:rPr>
                <w:rFonts w:ascii="Arial" w:hAnsi="Arial" w:cs="Arial"/>
                <w:b/>
                <w:lang w:val="es-ES_tradnl"/>
              </w:rPr>
              <w:t>Login</w:t>
            </w:r>
            <w:r w:rsidR="00BF25B2" w:rsidRPr="008C7DB5">
              <w:rPr>
                <w:rFonts w:ascii="Arial" w:hAnsi="Arial" w:cs="Arial"/>
                <w:lang w:val="es-ES_tradnl"/>
              </w:rPr>
              <w:t xml:space="preserve">. </w:t>
            </w:r>
          </w:p>
        </w:tc>
        <w:tc>
          <w:tcPr>
            <w:tcW w:w="5670" w:type="dxa"/>
            <w:vAlign w:val="center"/>
          </w:tcPr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88970" cy="1700784"/>
                  <wp:effectExtent l="12700" t="12700" r="11430" b="139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BF25B2" w:rsidRPr="008C7DB5" w:rsidRDefault="0076172E" w:rsidP="00BF25B2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lang w:val="es-ES_tradnl"/>
              </w:rPr>
            </w:pPr>
            <w:r w:rsidRPr="0076172E">
              <w:rPr>
                <w:rFonts w:ascii="Arial Narrow" w:hAnsi="Arial Narrow" w:cs="Arial"/>
                <w:noProof/>
                <w:sz w:val="28"/>
                <w:szCs w:val="28"/>
                <w:lang w:val="es-ES_tradnl"/>
              </w:rPr>
              <w:pict>
                <v:shape id="Text Box 41" o:spid="_x0000_s1028" type="#_x0000_t202" style="position:absolute;left:0;text-align:left;margin-left:60.45pt;margin-top:-72.5pt;width:368.7pt;height:4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 strokeweight=".5pt">
                  <v:textbox>
                    <w:txbxContent>
                      <w:p w:rsidR="008C7DB5" w:rsidRDefault="008C7DB5" w:rsidP="008C7DB5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Ingresar al Dispositivo Móvil</w:t>
                        </w:r>
                      </w:p>
                      <w:p w:rsidR="008C7DB5" w:rsidRPr="00D11B67" w:rsidRDefault="008C7DB5" w:rsidP="008C7DB5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del Distrito desde su hogar</w:t>
                        </w:r>
                      </w:p>
                      <w:p w:rsidR="00437A6E" w:rsidRPr="00D11B67" w:rsidRDefault="00437A6E" w:rsidP="00437A6E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8C7DB5">
              <w:rPr>
                <w:rFonts w:ascii="Arial" w:hAnsi="Arial" w:cs="Arial"/>
                <w:lang w:val="es-ES_tradnl"/>
              </w:rPr>
              <w:t>¡Felicidades</w:t>
            </w:r>
            <w:r w:rsidR="00BF25B2" w:rsidRPr="008C7DB5">
              <w:rPr>
                <w:rFonts w:ascii="Arial" w:hAnsi="Arial" w:cs="Arial"/>
                <w:lang w:val="es-ES_tradnl"/>
              </w:rPr>
              <w:t xml:space="preserve">! </w:t>
            </w:r>
            <w:r w:rsidR="008C7DB5">
              <w:rPr>
                <w:rFonts w:ascii="Arial" w:hAnsi="Arial" w:cs="Arial"/>
                <w:lang w:val="es-ES_tradnl"/>
              </w:rPr>
              <w:t>Ha ingresado al Portal para Estudiantes</w:t>
            </w:r>
            <w:r w:rsidR="00BF25B2" w:rsidRPr="008C7DB5">
              <w:rPr>
                <w:rFonts w:ascii="Arial" w:hAnsi="Arial" w:cs="Arial"/>
                <w:lang w:val="es-ES_tradnl"/>
              </w:rPr>
              <w:t xml:space="preserve">. </w:t>
            </w:r>
          </w:p>
          <w:p w:rsidR="00BF25B2" w:rsidRPr="008C7DB5" w:rsidRDefault="00BF25B2" w:rsidP="00BF25B2">
            <w:pPr>
              <w:ind w:left="163"/>
              <w:rPr>
                <w:rFonts w:ascii="Arial" w:hAnsi="Arial" w:cs="Arial"/>
                <w:lang w:val="es-ES_tradnl"/>
              </w:rPr>
            </w:pPr>
          </w:p>
          <w:p w:rsidR="00BF25B2" w:rsidRPr="008C7DB5" w:rsidRDefault="00BF25B2" w:rsidP="00BF25B2">
            <w:pPr>
              <w:ind w:left="523"/>
              <w:rPr>
                <w:rFonts w:ascii="Arial" w:hAnsi="Arial" w:cs="Arial"/>
                <w:i/>
                <w:lang w:val="es-ES_tradnl"/>
              </w:rPr>
            </w:pPr>
          </w:p>
          <w:p w:rsidR="00BF25B2" w:rsidRPr="008C7DB5" w:rsidRDefault="006A6131" w:rsidP="000A7BCA">
            <w:pPr>
              <w:ind w:left="161"/>
              <w:rPr>
                <w:rFonts w:ascii="Arial" w:hAnsi="Arial" w:cs="Arial"/>
                <w:i/>
                <w:sz w:val="20"/>
                <w:szCs w:val="20"/>
                <w:lang w:val="es-ES_tradnl"/>
              </w:rPr>
            </w:pP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[Not</w:t>
            </w:r>
            <w:r w:rsid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a</w:t>
            </w: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: </w:t>
            </w:r>
            <w:r w:rsid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Si experimenta </w:t>
            </w:r>
            <w:r w:rsidR="000A7BCA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dificultades</w:t>
            </w:r>
            <w:r w:rsid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 al ingresar </w:t>
            </w:r>
            <w:r w:rsidR="000A7BCA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a su dispositivo, por favor, vea los pasos de </w:t>
            </w:r>
            <w:r w:rsidR="000A7BCA">
              <w:rPr>
                <w:rFonts w:ascii="Arial" w:hAnsi="Arial" w:cs="Arial"/>
                <w:b/>
                <w:i/>
                <w:sz w:val="20"/>
                <w:szCs w:val="20"/>
                <w:lang w:val="es-ES_tradnl"/>
              </w:rPr>
              <w:t>Solución de Problemas</w:t>
            </w:r>
            <w:r w:rsidR="006456AA"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 </w:t>
            </w:r>
            <w:r w:rsidR="000A7BCA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a continuación</w:t>
            </w:r>
            <w:r w:rsidR="006456AA"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. </w:t>
            </w:r>
            <w:r w:rsidR="000A7BCA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Si necesita asistencia para ingresar al Portal para Estudiantes o necesita acceso a la Internet en casa, por favor, llame a la Recepción para Asistencia en </w:t>
            </w:r>
            <w:r w:rsidR="00BF25B2"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305-995-4357.</w:t>
            </w: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]</w:t>
            </w:r>
          </w:p>
          <w:p w:rsidR="00BF25B2" w:rsidRPr="008C7DB5" w:rsidRDefault="00BF25B2" w:rsidP="00BF25B2">
            <w:pPr>
              <w:pStyle w:val="ListParagraph"/>
              <w:ind w:left="523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0" w:type="dxa"/>
            <w:vAlign w:val="center"/>
          </w:tcPr>
          <w:p w:rsidR="00BF25B2" w:rsidRPr="008C7DB5" w:rsidRDefault="00BF25B2" w:rsidP="00BF25B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:rsidR="00BF25B2" w:rsidRPr="008C7DB5" w:rsidRDefault="00BF25B2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181868" cy="1700784"/>
                  <wp:effectExtent l="0" t="0" r="6350" b="127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6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A6E" w:rsidRPr="008C7DB5" w:rsidRDefault="00437A6E" w:rsidP="00437A6E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</w:tc>
      </w:tr>
      <w:tr w:rsidR="00437A6E" w:rsidRPr="008C7DB5">
        <w:tc>
          <w:tcPr>
            <w:tcW w:w="10345" w:type="dxa"/>
            <w:gridSpan w:val="2"/>
            <w:shd w:val="clear" w:color="auto" w:fill="D9EBF7" w:themeFill="accent1" w:themeFillTint="33"/>
            <w:vAlign w:val="center"/>
          </w:tcPr>
          <w:p w:rsidR="00AF5A6F" w:rsidRPr="008C7DB5" w:rsidRDefault="000A7BCA" w:rsidP="00AF5A6F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lang w:val="es-ES_tradnl"/>
              </w:rPr>
            </w:pPr>
            <w:r>
              <w:rPr>
                <w:rFonts w:ascii="Arial Narrow" w:eastAsiaTheme="majorEastAsia" w:hAnsi="Arial Narrow" w:cs="Arial"/>
                <w:b/>
                <w:kern w:val="28"/>
                <w:lang w:val="es-ES_tradnl"/>
              </w:rPr>
              <w:t>Solución de Problemas</w:t>
            </w:r>
            <w:r w:rsidR="00AF5A6F" w:rsidRPr="008C7DB5">
              <w:rPr>
                <w:rFonts w:ascii="Arial Narrow" w:eastAsiaTheme="majorEastAsia" w:hAnsi="Arial Narrow" w:cs="Arial"/>
                <w:b/>
                <w:kern w:val="28"/>
                <w:lang w:val="es-ES_tradnl"/>
              </w:rPr>
              <w:t>:</w:t>
            </w:r>
            <w:r w:rsidR="00AF5A6F" w:rsidRPr="008C7DB5">
              <w:rPr>
                <w:rFonts w:ascii="Arial Narrow" w:eastAsiaTheme="majorEastAsia" w:hAnsi="Arial Narrow" w:cs="Arial"/>
                <w:kern w:val="28"/>
                <w:lang w:val="es-ES_tradnl"/>
              </w:rPr>
              <w:t xml:space="preserve">  P</w:t>
            </w:r>
            <w:r>
              <w:rPr>
                <w:rFonts w:ascii="Arial Narrow" w:eastAsiaTheme="majorEastAsia" w:hAnsi="Arial Narrow" w:cs="Arial"/>
                <w:kern w:val="28"/>
                <w:lang w:val="es-ES_tradnl"/>
              </w:rPr>
              <w:t xml:space="preserve">or favor, siga los pasos siguientes </w:t>
            </w:r>
            <w:r>
              <w:rPr>
                <w:rFonts w:ascii="Arial Narrow" w:eastAsiaTheme="majorEastAsia" w:hAnsi="Arial Narrow" w:cs="Arial"/>
                <w:b/>
                <w:kern w:val="28"/>
                <w:lang w:val="es-ES_tradnl"/>
              </w:rPr>
              <w:t>SOLAMENTE</w:t>
            </w:r>
            <w:r w:rsidR="00AB7C63" w:rsidRPr="008C7DB5">
              <w:rPr>
                <w:rFonts w:ascii="Arial Narrow" w:eastAsiaTheme="majorEastAsia" w:hAnsi="Arial Narrow" w:cs="Arial"/>
                <w:kern w:val="28"/>
                <w:lang w:val="es-ES_tradnl"/>
              </w:rPr>
              <w:t xml:space="preserve"> </w:t>
            </w:r>
            <w:r>
              <w:rPr>
                <w:rFonts w:ascii="Arial Narrow" w:eastAsiaTheme="majorEastAsia" w:hAnsi="Arial Narrow" w:cs="Arial"/>
                <w:kern w:val="28"/>
                <w:lang w:val="es-ES_tradnl"/>
              </w:rPr>
              <w:t>si no logró ingresar al dispositivo móvil según el Paso</w:t>
            </w:r>
            <w:r w:rsidR="00AF5A6F" w:rsidRPr="008C7DB5">
              <w:rPr>
                <w:rFonts w:ascii="Arial Narrow" w:eastAsiaTheme="majorEastAsia" w:hAnsi="Arial Narrow" w:cs="Arial"/>
                <w:kern w:val="28"/>
                <w:lang w:val="es-ES_tradnl"/>
              </w:rPr>
              <w:t xml:space="preserve"> 2 a</w:t>
            </w:r>
            <w:r>
              <w:rPr>
                <w:rFonts w:ascii="Arial Narrow" w:eastAsiaTheme="majorEastAsia" w:hAnsi="Arial Narrow" w:cs="Arial"/>
                <w:kern w:val="28"/>
                <w:lang w:val="es-ES_tradnl"/>
              </w:rPr>
              <w:t>nterior</w:t>
            </w:r>
            <w:r w:rsidR="00AF5A6F" w:rsidRPr="008C7DB5">
              <w:rPr>
                <w:rFonts w:ascii="Arial Narrow" w:eastAsiaTheme="majorEastAsia" w:hAnsi="Arial Narrow" w:cs="Arial"/>
                <w:kern w:val="28"/>
                <w:lang w:val="es-ES_tradnl"/>
              </w:rPr>
              <w:t xml:space="preserve">. </w:t>
            </w:r>
          </w:p>
        </w:tc>
      </w:tr>
      <w:tr w:rsidR="00AF5A6F" w:rsidRPr="008C7DB5">
        <w:tc>
          <w:tcPr>
            <w:tcW w:w="4675" w:type="dxa"/>
            <w:vAlign w:val="center"/>
          </w:tcPr>
          <w:p w:rsidR="00EB5344" w:rsidRPr="008C7DB5" w:rsidRDefault="000A7BCA" w:rsidP="00AF5A6F">
            <w:pPr>
              <w:pStyle w:val="ListParagraph"/>
              <w:numPr>
                <w:ilvl w:val="0"/>
                <w:numId w:val="39"/>
              </w:numPr>
              <w:ind w:left="521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Si usted vio esta pantalla cuando intentó ingresar al dispositivo, entonces el dispositivo no está listo para que usted trabaje desde casa. Por favor, acceda al recinto escolar más cercano e ingrese a la red </w:t>
            </w:r>
            <w:r w:rsidR="006D1159" w:rsidRPr="008C7DB5">
              <w:rPr>
                <w:rFonts w:ascii="Arial" w:hAnsi="Arial" w:cs="Arial"/>
                <w:lang w:val="es-ES_tradnl"/>
              </w:rPr>
              <w:t xml:space="preserve">“Dadeschools” </w:t>
            </w:r>
            <w:r>
              <w:rPr>
                <w:rFonts w:ascii="Arial" w:hAnsi="Arial" w:cs="Arial"/>
                <w:lang w:val="es-ES_tradnl"/>
              </w:rPr>
              <w:t>y siga los pasos a continuación</w:t>
            </w:r>
            <w:r w:rsidR="00EB5344" w:rsidRPr="008C7DB5">
              <w:rPr>
                <w:rFonts w:ascii="Arial" w:hAnsi="Arial" w:cs="Arial"/>
                <w:lang w:val="es-ES_tradnl"/>
              </w:rPr>
              <w:t xml:space="preserve">. </w:t>
            </w:r>
          </w:p>
          <w:p w:rsidR="00EB5344" w:rsidRPr="008C7DB5" w:rsidRDefault="00EB5344" w:rsidP="00EB5344">
            <w:pPr>
              <w:pStyle w:val="ListParagraph"/>
              <w:ind w:left="521"/>
              <w:rPr>
                <w:rFonts w:ascii="Arial" w:hAnsi="Arial" w:cs="Arial"/>
                <w:lang w:val="es-ES_tradnl"/>
              </w:rPr>
            </w:pPr>
          </w:p>
          <w:p w:rsidR="00AF5A6F" w:rsidRPr="008C7DB5" w:rsidRDefault="00EB5344" w:rsidP="003621BC">
            <w:pPr>
              <w:pStyle w:val="ListParagraph"/>
              <w:ind w:left="161"/>
              <w:rPr>
                <w:rFonts w:ascii="Arial" w:hAnsi="Arial" w:cs="Arial"/>
                <w:i/>
                <w:sz w:val="20"/>
                <w:szCs w:val="20"/>
                <w:lang w:val="es-ES_tradnl"/>
              </w:rPr>
            </w:pP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[Not</w:t>
            </w:r>
            <w:r w:rsidR="000A7BCA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a</w:t>
            </w: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: </w:t>
            </w:r>
            <w:r w:rsidR="000A7BCA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No necesita entrar al recinto; puede acceder a la red si está próximo a la instalación como cerca de la entrada principal o en el área de estacionamiento</w:t>
            </w: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.]</w:t>
            </w:r>
          </w:p>
        </w:tc>
        <w:tc>
          <w:tcPr>
            <w:tcW w:w="5670" w:type="dxa"/>
            <w:vAlign w:val="center"/>
          </w:tcPr>
          <w:p w:rsidR="00EB5344" w:rsidRPr="008C7DB5" w:rsidRDefault="00EB5344" w:rsidP="00EB5344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6"/>
                <w:szCs w:val="16"/>
                <w:lang w:val="es-ES_tradnl"/>
              </w:rPr>
            </w:pPr>
          </w:p>
          <w:p w:rsidR="00EB5344" w:rsidRPr="008C7DB5" w:rsidRDefault="00EB5344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90709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error message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90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344" w:rsidRPr="008C7DB5" w:rsidRDefault="00EB5344" w:rsidP="00EB5344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16"/>
                <w:szCs w:val="16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A5413B" w:rsidRPr="008C7DB5" w:rsidRDefault="000A7BCA" w:rsidP="00BF25B2">
            <w:pPr>
              <w:pStyle w:val="ListParagraph"/>
              <w:numPr>
                <w:ilvl w:val="0"/>
                <w:numId w:val="39"/>
              </w:numPr>
              <w:ind w:left="521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Verá la pantalla de bloqueo. Busque el símbolo de </w:t>
            </w:r>
            <w:r w:rsidR="001C461E" w:rsidRPr="008C7DB5">
              <w:rPr>
                <w:rFonts w:ascii="Arial" w:hAnsi="Arial" w:cs="Arial"/>
                <w:lang w:val="es-ES_tradnl"/>
              </w:rPr>
              <w:t>Wi-Fi</w:t>
            </w:r>
            <w:r w:rsidR="00A5413B" w:rsidRPr="008C7DB5">
              <w:rPr>
                <w:rFonts w:ascii="Arial" w:hAnsi="Arial" w:cs="Arial"/>
                <w:lang w:val="es-ES_tradnl"/>
              </w:rPr>
              <w:t xml:space="preserve"> </w:t>
            </w:r>
            <w:r>
              <w:rPr>
                <w:rFonts w:ascii="Arial" w:hAnsi="Arial" w:cs="Arial"/>
                <w:lang w:val="es-ES_tradnl"/>
              </w:rPr>
              <w:t xml:space="preserve">en la parte inferior del dispositivo, a la derecha. Haga clic en el símbolo de </w:t>
            </w:r>
            <w:r w:rsidRPr="008C7DB5">
              <w:rPr>
                <w:rFonts w:ascii="Arial" w:hAnsi="Arial" w:cs="Arial"/>
                <w:lang w:val="es-ES_tradnl"/>
              </w:rPr>
              <w:t xml:space="preserve">Wi-Fi </w:t>
            </w:r>
            <w:r>
              <w:rPr>
                <w:rFonts w:ascii="Arial" w:hAnsi="Arial" w:cs="Arial"/>
                <w:lang w:val="es-ES_tradnl"/>
              </w:rPr>
              <w:t>para abrir la pantalla de ingreso de cuenta.</w:t>
            </w:r>
          </w:p>
          <w:p w:rsidR="00B07660" w:rsidRPr="008C7DB5" w:rsidRDefault="00B07660" w:rsidP="007331E4">
            <w:pPr>
              <w:pStyle w:val="ListParagraph"/>
              <w:ind w:left="523"/>
              <w:rPr>
                <w:rFonts w:ascii="Arial" w:hAnsi="Arial" w:cs="Arial"/>
                <w:lang w:val="es-ES_tradnl"/>
              </w:rPr>
            </w:pPr>
          </w:p>
          <w:p w:rsidR="00B07660" w:rsidRPr="008C7DB5" w:rsidRDefault="00B07660" w:rsidP="007331E4">
            <w:pPr>
              <w:pStyle w:val="NormalWeb"/>
              <w:spacing w:before="0" w:beforeAutospacing="0" w:after="0" w:afterAutospacing="0"/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</w:p>
        </w:tc>
        <w:tc>
          <w:tcPr>
            <w:tcW w:w="5670" w:type="dxa"/>
            <w:vAlign w:val="center"/>
          </w:tcPr>
          <w:p w:rsidR="00CA068B" w:rsidRPr="008C7DB5" w:rsidRDefault="00CA068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6"/>
                <w:szCs w:val="16"/>
                <w:lang w:val="es-ES_tradnl"/>
              </w:rPr>
            </w:pPr>
          </w:p>
          <w:p w:rsidR="00CA068B" w:rsidRPr="008C7DB5" w:rsidRDefault="00CA068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8686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ck screen with wifi icon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13B" w:rsidRPr="008C7DB5" w:rsidRDefault="00A5413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16"/>
                <w:szCs w:val="16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963721" w:rsidRPr="008C7DB5" w:rsidRDefault="000A7BCA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Haga clic de nuevo en el símbolo de </w:t>
            </w:r>
            <w:r w:rsidRPr="008C7DB5">
              <w:rPr>
                <w:rFonts w:ascii="Arial" w:hAnsi="Arial" w:cs="Arial"/>
                <w:lang w:val="es-ES_tradnl"/>
              </w:rPr>
              <w:t xml:space="preserve">Wi-Fi </w:t>
            </w:r>
            <w:r>
              <w:rPr>
                <w:rFonts w:ascii="Arial" w:hAnsi="Arial" w:cs="Arial"/>
                <w:lang w:val="es-ES_tradnl"/>
              </w:rPr>
              <w:t xml:space="preserve">para mostrar las redes disponibles. Seleccione la red </w:t>
            </w:r>
            <w:r w:rsidR="008E5FD8" w:rsidRPr="008C7DB5">
              <w:rPr>
                <w:rFonts w:ascii="Arial" w:hAnsi="Arial" w:cs="Arial"/>
                <w:lang w:val="es-ES_tradnl"/>
              </w:rPr>
              <w:t>“</w:t>
            </w:r>
            <w:r w:rsidR="00E64C54" w:rsidRPr="008C7DB5">
              <w:rPr>
                <w:rFonts w:ascii="Arial" w:hAnsi="Arial" w:cs="Arial"/>
                <w:lang w:val="es-ES_tradnl"/>
              </w:rPr>
              <w:t>D</w:t>
            </w:r>
            <w:r w:rsidR="008E5FD8" w:rsidRPr="008C7DB5">
              <w:rPr>
                <w:rFonts w:ascii="Arial" w:hAnsi="Arial" w:cs="Arial"/>
                <w:lang w:val="es-ES_tradnl"/>
              </w:rPr>
              <w:t xml:space="preserve">adeschools” </w:t>
            </w:r>
            <w:r>
              <w:rPr>
                <w:rFonts w:ascii="Arial" w:hAnsi="Arial" w:cs="Arial"/>
                <w:lang w:val="es-ES_tradnl"/>
              </w:rPr>
              <w:t>y haga clic en</w:t>
            </w:r>
            <w:r w:rsidR="008E5FD8" w:rsidRPr="008C7DB5">
              <w:rPr>
                <w:rFonts w:ascii="Arial" w:hAnsi="Arial" w:cs="Arial"/>
                <w:lang w:val="es-ES_tradnl"/>
              </w:rPr>
              <w:t xml:space="preserve"> </w:t>
            </w:r>
            <w:r w:rsidR="008E5FD8" w:rsidRPr="008C7DB5">
              <w:rPr>
                <w:rFonts w:ascii="Arial" w:hAnsi="Arial" w:cs="Arial"/>
                <w:b/>
                <w:lang w:val="es-ES_tradnl"/>
              </w:rPr>
              <w:t>Connect</w:t>
            </w:r>
            <w:r w:rsidR="00963721" w:rsidRPr="008C7DB5">
              <w:rPr>
                <w:rFonts w:ascii="Arial" w:hAnsi="Arial" w:cs="Arial"/>
                <w:lang w:val="es-ES_tradnl"/>
              </w:rPr>
              <w:t xml:space="preserve">. </w:t>
            </w:r>
          </w:p>
          <w:p w:rsidR="00B07660" w:rsidRPr="008C7DB5" w:rsidRDefault="00B07660" w:rsidP="007331E4">
            <w:pPr>
              <w:ind w:left="523"/>
              <w:rPr>
                <w:rFonts w:ascii="Arial" w:hAnsi="Arial" w:cs="Arial"/>
                <w:lang w:val="es-ES_tradnl"/>
              </w:rPr>
            </w:pPr>
          </w:p>
          <w:p w:rsidR="00B07660" w:rsidRPr="008C7DB5" w:rsidRDefault="00B07660" w:rsidP="007331E4">
            <w:pPr>
              <w:pStyle w:val="NormalWeb"/>
              <w:spacing w:before="0" w:beforeAutospacing="0" w:after="0" w:afterAutospacing="0"/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</w:p>
        </w:tc>
        <w:tc>
          <w:tcPr>
            <w:tcW w:w="5670" w:type="dxa"/>
            <w:vAlign w:val="center"/>
          </w:tcPr>
          <w:p w:rsidR="00963721" w:rsidRPr="008C7DB5" w:rsidRDefault="00963721" w:rsidP="00EB5344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:rsidR="00CA068B" w:rsidRPr="008C7DB5" w:rsidRDefault="00963721" w:rsidP="00EB534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7829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 in screen with networks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344" w:rsidRPr="008C7DB5" w:rsidRDefault="00EB5344" w:rsidP="00EB534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1C461E" w:rsidRPr="008C7DB5" w:rsidRDefault="0076172E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  <w:i/>
                <w:sz w:val="22"/>
                <w:szCs w:val="22"/>
                <w:lang w:val="es-ES_tradnl"/>
              </w:rPr>
            </w:pPr>
            <w:r w:rsidRPr="0076172E">
              <w:rPr>
                <w:rFonts w:ascii="Arial Narrow" w:hAnsi="Arial Narrow" w:cs="Arial"/>
                <w:noProof/>
                <w:sz w:val="28"/>
                <w:szCs w:val="28"/>
                <w:lang w:val="es-ES_tradnl"/>
              </w:rPr>
              <w:pict>
                <v:shape id="Text Box 45" o:spid="_x0000_s1029" type="#_x0000_t202" style="position:absolute;left:0;text-align:left;margin-left:60.7pt;margin-top:-77.9pt;width:368.7pt;height:4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" filled="f" stroked="f" strokeweight=".5pt">
                  <v:textbox>
                    <w:txbxContent>
                      <w:p w:rsidR="008C7DB5" w:rsidRDefault="008C7DB5" w:rsidP="008C7DB5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Ingresar al Dispositivo Móvil</w:t>
                        </w:r>
                      </w:p>
                      <w:p w:rsidR="008C7DB5" w:rsidRPr="00D11B67" w:rsidRDefault="008C7DB5" w:rsidP="008C7DB5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del Distrito desde su hogar</w:t>
                        </w:r>
                      </w:p>
                      <w:p w:rsidR="00A451FA" w:rsidRPr="00D11B67" w:rsidRDefault="00A451FA" w:rsidP="00A451FA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0A7BCA">
              <w:rPr>
                <w:rFonts w:ascii="Arial" w:hAnsi="Arial" w:cs="Arial"/>
                <w:lang w:val="es-ES_tradnl"/>
              </w:rPr>
              <w:t xml:space="preserve">Espere que se conecte a la red </w:t>
            </w:r>
            <w:r w:rsidR="00CD5FDD" w:rsidRPr="008C7DB5">
              <w:rPr>
                <w:rFonts w:ascii="Arial" w:hAnsi="Arial" w:cs="Arial"/>
                <w:lang w:val="es-ES_tradnl"/>
              </w:rPr>
              <w:t>“</w:t>
            </w:r>
            <w:r w:rsidR="00E64C54" w:rsidRPr="008C7DB5">
              <w:rPr>
                <w:rFonts w:ascii="Arial" w:hAnsi="Arial" w:cs="Arial"/>
                <w:lang w:val="es-ES_tradnl"/>
              </w:rPr>
              <w:t>D</w:t>
            </w:r>
            <w:r w:rsidR="001F7E00" w:rsidRPr="008C7DB5">
              <w:rPr>
                <w:rFonts w:ascii="Arial" w:hAnsi="Arial" w:cs="Arial"/>
                <w:lang w:val="es-ES_tradnl"/>
              </w:rPr>
              <w:t>adeschools</w:t>
            </w:r>
            <w:r w:rsidR="00CD5FDD" w:rsidRPr="008C7DB5">
              <w:rPr>
                <w:rFonts w:ascii="Arial" w:hAnsi="Arial" w:cs="Arial"/>
                <w:lang w:val="es-ES_tradnl"/>
              </w:rPr>
              <w:t>”.</w:t>
            </w:r>
            <w:r w:rsidR="001C461E" w:rsidRPr="008C7DB5">
              <w:rPr>
                <w:rFonts w:ascii="Arial" w:hAnsi="Arial" w:cs="Arial"/>
                <w:lang w:val="es-ES_tradnl"/>
              </w:rPr>
              <w:t xml:space="preserve"> </w:t>
            </w:r>
          </w:p>
          <w:p w:rsidR="001C461E" w:rsidRPr="008C7DB5" w:rsidRDefault="001C461E" w:rsidP="007331E4">
            <w:pPr>
              <w:pStyle w:val="ListParagraph"/>
              <w:ind w:left="523"/>
              <w:rPr>
                <w:rFonts w:ascii="Arial" w:hAnsi="Arial" w:cs="Arial"/>
                <w:i/>
                <w:sz w:val="22"/>
                <w:szCs w:val="22"/>
                <w:lang w:val="es-ES_tradnl"/>
              </w:rPr>
            </w:pPr>
          </w:p>
          <w:p w:rsidR="001C461E" w:rsidRPr="008C7DB5" w:rsidRDefault="001C461E" w:rsidP="007331E4">
            <w:pPr>
              <w:ind w:left="523"/>
              <w:rPr>
                <w:rFonts w:ascii="Arial" w:hAnsi="Arial" w:cs="Arial"/>
                <w:i/>
                <w:lang w:val="es-ES_tradnl"/>
              </w:rPr>
            </w:pPr>
          </w:p>
          <w:p w:rsidR="00B07660" w:rsidRPr="008C7DB5" w:rsidRDefault="00BA3432" w:rsidP="00BA3432">
            <w:pPr>
              <w:ind w:left="161"/>
              <w:rPr>
                <w:rFonts w:ascii="Arial" w:hAnsi="Arial" w:cs="Arial"/>
                <w:i/>
                <w:sz w:val="20"/>
                <w:szCs w:val="20"/>
                <w:lang w:val="es-ES_tradnl"/>
              </w:rPr>
            </w:pP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[Not</w:t>
            </w:r>
            <w:r w:rsidR="000A7BCA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a</w:t>
            </w: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: </w:t>
            </w:r>
            <w:r w:rsidR="000A7BCA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Si experimenta dificultades para conectarse, haga clic en el ícono de</w:t>
            </w:r>
            <w:r w:rsidR="001C461E"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 Wi-</w:t>
            </w:r>
            <w:r w:rsidR="00F60219"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Fi</w:t>
            </w:r>
            <w:r w:rsidR="001C461E"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 </w:t>
            </w:r>
            <w:r w:rsidR="000A7BCA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para apagarlo y luego vuélvalo a encender</w:t>
            </w: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.</w:t>
            </w:r>
            <w:r w:rsidRPr="008C7DB5">
              <w:rPr>
                <w:rFonts w:ascii="Arial Narrow" w:eastAsiaTheme="majorEastAsia" w:hAnsi="Arial Narrow" w:cs="Arial"/>
                <w:i/>
                <w:kern w:val="28"/>
                <w:sz w:val="20"/>
                <w:szCs w:val="20"/>
                <w:lang w:val="es-ES_tradnl"/>
              </w:rPr>
              <w:t>]</w:t>
            </w:r>
          </w:p>
        </w:tc>
        <w:tc>
          <w:tcPr>
            <w:tcW w:w="5670" w:type="dxa"/>
            <w:vAlign w:val="center"/>
          </w:tcPr>
          <w:p w:rsidR="001F7E00" w:rsidRPr="008C7DB5" w:rsidRDefault="001F7E00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  <w:p w:rsidR="001F7E00" w:rsidRPr="008C7DB5" w:rsidRDefault="001F7E00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7829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deschools network connecting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529" w:rsidRPr="008C7DB5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B07660" w:rsidRPr="008C7DB5" w:rsidRDefault="000A7BCA" w:rsidP="00BF25B2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Una vez que esté conectado, seleccione </w:t>
            </w:r>
            <w:r w:rsidR="00B07660" w:rsidRPr="008C7DB5">
              <w:rPr>
                <w:rFonts w:ascii="Arial" w:hAnsi="Arial" w:cs="Arial"/>
                <w:lang w:val="es-ES_tradnl"/>
              </w:rPr>
              <w:t>“</w:t>
            </w:r>
            <w:r w:rsidR="008E5FD8" w:rsidRPr="008C7DB5">
              <w:rPr>
                <w:rFonts w:ascii="Arial" w:hAnsi="Arial" w:cs="Arial"/>
                <w:lang w:val="es-ES_tradnl"/>
              </w:rPr>
              <w:t xml:space="preserve">Switch </w:t>
            </w:r>
            <w:r w:rsidR="00B07660" w:rsidRPr="008C7DB5">
              <w:rPr>
                <w:rFonts w:ascii="Arial" w:hAnsi="Arial" w:cs="Arial"/>
                <w:lang w:val="es-ES_tradnl"/>
              </w:rPr>
              <w:t xml:space="preserve">User” </w:t>
            </w:r>
            <w:r>
              <w:rPr>
                <w:rFonts w:ascii="Arial" w:hAnsi="Arial" w:cs="Arial"/>
                <w:lang w:val="es-ES_tradnl"/>
              </w:rPr>
              <w:t>para ingresar</w:t>
            </w:r>
            <w:r w:rsidR="00B07660" w:rsidRPr="008C7DB5">
              <w:rPr>
                <w:rFonts w:ascii="Arial" w:hAnsi="Arial" w:cs="Arial"/>
                <w:lang w:val="es-ES_tradnl"/>
              </w:rPr>
              <w:t>.</w:t>
            </w:r>
          </w:p>
        </w:tc>
        <w:tc>
          <w:tcPr>
            <w:tcW w:w="5670" w:type="dxa"/>
            <w:vAlign w:val="bottom"/>
          </w:tcPr>
          <w:p w:rsidR="00CC2529" w:rsidRPr="008C7DB5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  <w:p w:rsidR="00CC2529" w:rsidRPr="008C7DB5" w:rsidRDefault="00CC2529" w:rsidP="00CC2529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7829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witch user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529" w:rsidRPr="008C7DB5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B07660" w:rsidRPr="008C7DB5" w:rsidRDefault="000A7BCA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Ingrese utilizando </w:t>
            </w:r>
            <w:r w:rsidR="00A50B22">
              <w:rPr>
                <w:rFonts w:ascii="Arial" w:hAnsi="Arial" w:cs="Arial"/>
                <w:lang w:val="es-ES_tradnl"/>
              </w:rPr>
              <w:t>su usuario y contraseña de portal y luego haga clic en la flecha pequeña o presione</w:t>
            </w:r>
            <w:r w:rsidR="00B07660" w:rsidRPr="008C7DB5">
              <w:rPr>
                <w:rFonts w:ascii="Arial" w:hAnsi="Arial" w:cs="Arial"/>
                <w:lang w:val="es-ES_tradnl"/>
              </w:rPr>
              <w:t xml:space="preserve"> </w:t>
            </w:r>
            <w:r w:rsidR="00B07660" w:rsidRPr="008C7DB5">
              <w:rPr>
                <w:rFonts w:ascii="Arial" w:hAnsi="Arial" w:cs="Arial"/>
                <w:b/>
                <w:lang w:val="es-ES_tradnl"/>
              </w:rPr>
              <w:t>Enter</w:t>
            </w:r>
            <w:r w:rsidR="00EF72DD" w:rsidRPr="008C7DB5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A50B22">
              <w:rPr>
                <w:rFonts w:ascii="Arial" w:hAnsi="Arial" w:cs="Arial"/>
                <w:lang w:val="es-ES_tradnl"/>
              </w:rPr>
              <w:t>en el teclado</w:t>
            </w:r>
            <w:r w:rsidR="00B07660" w:rsidRPr="008C7DB5">
              <w:rPr>
                <w:rFonts w:ascii="Arial" w:hAnsi="Arial" w:cs="Arial"/>
                <w:lang w:val="es-ES_tradnl"/>
              </w:rPr>
              <w:t xml:space="preserve">. </w:t>
            </w:r>
          </w:p>
        </w:tc>
        <w:tc>
          <w:tcPr>
            <w:tcW w:w="5670" w:type="dxa"/>
            <w:vAlign w:val="center"/>
          </w:tcPr>
          <w:p w:rsidR="005C6F5C" w:rsidRPr="008C7DB5" w:rsidRDefault="005C6F5C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  <w:p w:rsidR="005C6F5C" w:rsidRPr="008C7DB5" w:rsidRDefault="005C6F5C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7829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witch user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FDD" w:rsidRPr="008C7DB5" w:rsidRDefault="00CD5FDD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055474" w:rsidRPr="008C7DB5" w:rsidRDefault="00A50B22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Espere que cargue su perfil. </w:t>
            </w:r>
            <w:r w:rsidR="00FF084E" w:rsidRPr="008C7DB5">
              <w:rPr>
                <w:rFonts w:ascii="Arial" w:hAnsi="Arial" w:cs="Arial"/>
                <w:lang w:val="es-ES_tradnl"/>
              </w:rPr>
              <w:t>(</w:t>
            </w:r>
            <w:r>
              <w:rPr>
                <w:rFonts w:ascii="Arial" w:hAnsi="Arial" w:cs="Arial"/>
                <w:lang w:val="es-ES_tradnl"/>
              </w:rPr>
              <w:t>Su nombre saldrá en la pantalla</w:t>
            </w:r>
            <w:r w:rsidR="00FF084E" w:rsidRPr="008C7DB5">
              <w:rPr>
                <w:rFonts w:ascii="Arial" w:hAnsi="Arial" w:cs="Arial"/>
                <w:lang w:val="es-ES_tradnl"/>
              </w:rPr>
              <w:t>.)</w:t>
            </w:r>
            <w:r w:rsidR="00867AD6" w:rsidRPr="008C7DB5">
              <w:rPr>
                <w:rFonts w:ascii="Arial" w:hAnsi="Arial" w:cs="Arial"/>
                <w:lang w:val="es-ES_tradnl"/>
              </w:rPr>
              <w:t xml:space="preserve"> </w:t>
            </w:r>
          </w:p>
        </w:tc>
        <w:tc>
          <w:tcPr>
            <w:tcW w:w="5670" w:type="dxa"/>
            <w:vAlign w:val="bottom"/>
          </w:tcPr>
          <w:p w:rsidR="00EB5344" w:rsidRPr="008C7DB5" w:rsidRDefault="00EB5344" w:rsidP="00BB6D4A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  <w:p w:rsidR="005E666B" w:rsidRPr="008C7DB5" w:rsidRDefault="005E666B" w:rsidP="00EB534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200400" cy="157829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rofile complete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7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344" w:rsidRPr="008C7DB5" w:rsidRDefault="00EB5344" w:rsidP="00BB6D4A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867AD6" w:rsidRPr="008C7DB5" w:rsidRDefault="00A50B22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Cuando vea el escritorio, ha realizado el proceso de autenticación. Puede llevar a cabo los pasos siguientes desde su hogar</w:t>
            </w:r>
            <w:r w:rsidR="00CC2529" w:rsidRPr="008C7DB5">
              <w:rPr>
                <w:rFonts w:ascii="Arial" w:hAnsi="Arial" w:cs="Arial"/>
                <w:lang w:val="es-ES_tradnl"/>
              </w:rPr>
              <w:t>.</w:t>
            </w:r>
          </w:p>
        </w:tc>
        <w:tc>
          <w:tcPr>
            <w:tcW w:w="5670" w:type="dxa"/>
            <w:vAlign w:val="center"/>
          </w:tcPr>
          <w:p w:rsidR="00BB6D4A" w:rsidRPr="008C7DB5" w:rsidRDefault="00BB6D4A" w:rsidP="00BB6D4A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</w:p>
          <w:p w:rsidR="00CC2529" w:rsidRPr="008C7DB5" w:rsidRDefault="001C461E" w:rsidP="00BB6D4A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8"/>
                <w:szCs w:val="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8"/>
                <w:szCs w:val="8"/>
              </w:rPr>
              <w:drawing>
                <wp:inline distT="0" distB="0" distL="0" distR="0">
                  <wp:extent cx="3108960" cy="1553186"/>
                  <wp:effectExtent l="25400" t="25400" r="27940" b="222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rofile completed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55318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B2" w:rsidRPr="008C7DB5">
        <w:tc>
          <w:tcPr>
            <w:tcW w:w="4675" w:type="dxa"/>
            <w:vAlign w:val="center"/>
          </w:tcPr>
          <w:p w:rsidR="00FF3380" w:rsidRPr="008C7DB5" w:rsidRDefault="0076172E" w:rsidP="00BF25B2">
            <w:pPr>
              <w:pStyle w:val="ListParagraph"/>
              <w:numPr>
                <w:ilvl w:val="0"/>
                <w:numId w:val="39"/>
              </w:numPr>
              <w:ind w:left="523"/>
              <w:rPr>
                <w:rFonts w:ascii="Arial" w:hAnsi="Arial" w:cs="Arial"/>
                <w:lang w:val="es-ES_tradnl"/>
              </w:rPr>
            </w:pPr>
            <w:r w:rsidRPr="0076172E">
              <w:rPr>
                <w:rFonts w:ascii="Arial Narrow" w:hAnsi="Arial Narrow" w:cs="Arial"/>
                <w:noProof/>
                <w:sz w:val="8"/>
                <w:szCs w:val="8"/>
                <w:lang w:val="es-ES_tradnl"/>
              </w:rPr>
              <w:pict>
                <v:shape id="Text Box 46" o:spid="_x0000_s1030" type="#_x0000_t202" style="position:absolute;left:0;text-align:left;margin-left:61.65pt;margin-top:-111.55pt;width:368.7pt;height: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" filled="f" stroked="f" strokeweight=".5pt">
                  <v:textbox>
                    <w:txbxContent>
                      <w:p w:rsidR="008C7DB5" w:rsidRDefault="008C7DB5" w:rsidP="008C7DB5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Ingresar al Dispositivo Móvil</w:t>
                        </w:r>
                      </w:p>
                      <w:p w:rsidR="008C7DB5" w:rsidRPr="00D11B67" w:rsidRDefault="008C7DB5" w:rsidP="008C7DB5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noProof/>
                            <w:sz w:val="32"/>
                            <w:szCs w:val="32"/>
                          </w:rPr>
                          <w:t>del Distrito desde su hogar</w:t>
                        </w:r>
                      </w:p>
                      <w:p w:rsidR="00BB6D4A" w:rsidRPr="00D11B67" w:rsidRDefault="00BB6D4A" w:rsidP="00BB6D4A">
                        <w:pPr>
                          <w:pStyle w:val="Title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  <w:r w:rsidR="00CC2529" w:rsidRPr="008C7DB5">
              <w:rPr>
                <w:rFonts w:ascii="Arial" w:hAnsi="Arial" w:cs="Arial"/>
                <w:lang w:val="es-ES_tradnl"/>
              </w:rPr>
              <w:t>Selec</w:t>
            </w:r>
            <w:r w:rsidR="00A50B22">
              <w:rPr>
                <w:rFonts w:ascii="Arial" w:hAnsi="Arial" w:cs="Arial"/>
                <w:lang w:val="es-ES_tradnl"/>
              </w:rPr>
              <w:t xml:space="preserve">cione un navegador para ingresar al portal. Puede seleccionar </w:t>
            </w:r>
            <w:r w:rsidR="00CC2529" w:rsidRPr="008C7DB5">
              <w:rPr>
                <w:rFonts w:ascii="Arial" w:hAnsi="Arial" w:cs="Arial"/>
                <w:lang w:val="es-ES_tradnl"/>
              </w:rPr>
              <w:t>Microsoft Edge, Chrome, Firefox</w:t>
            </w:r>
            <w:r w:rsidR="00A50B22">
              <w:rPr>
                <w:rFonts w:ascii="Arial" w:hAnsi="Arial" w:cs="Arial"/>
                <w:lang w:val="es-ES_tradnl"/>
              </w:rPr>
              <w:t xml:space="preserve"> o </w:t>
            </w:r>
            <w:r w:rsidR="00CC2529" w:rsidRPr="008C7DB5">
              <w:rPr>
                <w:rFonts w:ascii="Arial" w:hAnsi="Arial" w:cs="Arial"/>
                <w:lang w:val="es-ES_tradnl"/>
              </w:rPr>
              <w:t>Internet Explorer.</w:t>
            </w:r>
          </w:p>
        </w:tc>
        <w:tc>
          <w:tcPr>
            <w:tcW w:w="5670" w:type="dxa"/>
            <w:vAlign w:val="center"/>
          </w:tcPr>
          <w:p w:rsidR="00CC2529" w:rsidRPr="008C7DB5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  <w:p w:rsidR="00CC2529" w:rsidRPr="008C7DB5" w:rsidRDefault="00CC2529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008758" cy="1700784"/>
                  <wp:effectExtent l="12700" t="12700" r="13970" b="139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owser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758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529" w:rsidRPr="008C7DB5" w:rsidRDefault="00CC2529" w:rsidP="00CC2529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vAlign w:val="center"/>
          </w:tcPr>
          <w:p w:rsidR="00FF3380" w:rsidRPr="008C7DB5" w:rsidRDefault="00A50B22" w:rsidP="00BF25B2">
            <w:pPr>
              <w:pStyle w:val="ListParagraph"/>
              <w:numPr>
                <w:ilvl w:val="0"/>
                <w:numId w:val="39"/>
              </w:numPr>
              <w:ind w:left="703" w:hanging="54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Haga clic en</w:t>
            </w:r>
            <w:r w:rsidR="004F7031" w:rsidRPr="008C7DB5">
              <w:rPr>
                <w:rFonts w:ascii="Arial" w:hAnsi="Arial" w:cs="Arial"/>
                <w:lang w:val="es-ES_tradnl"/>
              </w:rPr>
              <w:t xml:space="preserve"> </w:t>
            </w:r>
            <w:r w:rsidR="004F7031" w:rsidRPr="008C7DB5">
              <w:rPr>
                <w:rFonts w:ascii="Arial" w:hAnsi="Arial" w:cs="Arial"/>
                <w:b/>
                <w:lang w:val="es-ES_tradnl"/>
              </w:rPr>
              <w:t>Student</w:t>
            </w:r>
            <w:r w:rsidR="00BF275A" w:rsidRPr="008C7DB5">
              <w:rPr>
                <w:rFonts w:ascii="Arial" w:hAnsi="Arial" w:cs="Arial"/>
                <w:b/>
                <w:lang w:val="es-ES_tradnl"/>
              </w:rPr>
              <w:t xml:space="preserve">s </w:t>
            </w:r>
            <w:r>
              <w:rPr>
                <w:rFonts w:ascii="Arial" w:hAnsi="Arial" w:cs="Arial"/>
                <w:lang w:val="es-ES_tradnl"/>
              </w:rPr>
              <w:t>y luego haga clic en</w:t>
            </w:r>
            <w:r w:rsidR="00BF275A" w:rsidRPr="008C7DB5">
              <w:rPr>
                <w:rFonts w:ascii="Arial" w:hAnsi="Arial" w:cs="Arial"/>
                <w:lang w:val="es-ES_tradnl"/>
              </w:rPr>
              <w:t xml:space="preserve"> </w:t>
            </w:r>
            <w:r w:rsidR="00BF275A" w:rsidRPr="008C7DB5">
              <w:rPr>
                <w:rFonts w:ascii="Arial" w:hAnsi="Arial" w:cs="Arial"/>
                <w:b/>
                <w:lang w:val="es-ES_tradnl"/>
              </w:rPr>
              <w:t xml:space="preserve">Login to Student Portal. </w:t>
            </w:r>
          </w:p>
        </w:tc>
        <w:tc>
          <w:tcPr>
            <w:tcW w:w="5670" w:type="dxa"/>
            <w:vAlign w:val="center"/>
          </w:tcPr>
          <w:p w:rsidR="002D03BD" w:rsidRPr="008C7DB5" w:rsidRDefault="002D03BD" w:rsidP="002D03B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32"/>
                <w:szCs w:val="32"/>
                <w:lang w:val="es-ES_tradnl"/>
              </w:rPr>
            </w:pPr>
          </w:p>
          <w:p w:rsidR="002D03BD" w:rsidRPr="008C7DB5" w:rsidRDefault="002D03BD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74797" cy="1700784"/>
                  <wp:effectExtent l="12700" t="12700" r="13335" b="139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97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822" w:rsidRPr="008C7DB5" w:rsidRDefault="00C06822" w:rsidP="00C06822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32"/>
                <w:szCs w:val="32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:rsidR="00FF3380" w:rsidRPr="008C7DB5" w:rsidRDefault="00A50B22" w:rsidP="00BF25B2">
            <w:pPr>
              <w:pStyle w:val="ListParagraph"/>
              <w:numPr>
                <w:ilvl w:val="0"/>
                <w:numId w:val="39"/>
              </w:numPr>
              <w:ind w:left="703" w:hanging="54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Ingrese su usuario y contraseña del portal para estudiantes. Luego, haga clic en </w:t>
            </w:r>
            <w:r w:rsidR="00747A7B" w:rsidRPr="008C7DB5">
              <w:rPr>
                <w:rFonts w:ascii="Arial" w:hAnsi="Arial" w:cs="Arial"/>
                <w:b/>
                <w:lang w:val="es-ES_tradnl"/>
              </w:rPr>
              <w:t>Login</w:t>
            </w:r>
            <w:r w:rsidR="00747A7B" w:rsidRPr="008C7DB5">
              <w:rPr>
                <w:rFonts w:ascii="Arial" w:hAnsi="Arial" w:cs="Arial"/>
                <w:lang w:val="es-ES_tradnl"/>
              </w:rPr>
              <w:t xml:space="preserve">. 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747A7B" w:rsidRPr="008C7DB5" w:rsidRDefault="00747A7B" w:rsidP="00747A7B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32"/>
                <w:szCs w:val="32"/>
                <w:lang w:val="es-ES_tradnl"/>
              </w:rPr>
            </w:pPr>
          </w:p>
          <w:p w:rsidR="00747A7B" w:rsidRPr="008C7DB5" w:rsidRDefault="00747A7B" w:rsidP="00E64C54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0"/>
                <w:szCs w:val="20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0"/>
                <w:szCs w:val="20"/>
              </w:rPr>
              <w:drawing>
                <wp:inline distT="0" distB="0" distL="0" distR="0">
                  <wp:extent cx="3188970" cy="1700784"/>
                  <wp:effectExtent l="12700" t="12700" r="11430" b="139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7007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822" w:rsidRPr="008C7DB5" w:rsidRDefault="00C06822" w:rsidP="000D72C5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</w:p>
        </w:tc>
      </w:tr>
      <w:tr w:rsidR="00BF25B2" w:rsidRPr="008C7DB5">
        <w:tc>
          <w:tcPr>
            <w:tcW w:w="4675" w:type="dxa"/>
            <w:tcBorders>
              <w:bottom w:val="single" w:sz="4" w:space="0" w:color="auto"/>
            </w:tcBorders>
            <w:vAlign w:val="center"/>
          </w:tcPr>
          <w:p w:rsidR="000362D5" w:rsidRPr="008C7DB5" w:rsidRDefault="00A50B22" w:rsidP="00BF25B2">
            <w:pPr>
              <w:pStyle w:val="ListParagraph"/>
              <w:numPr>
                <w:ilvl w:val="0"/>
                <w:numId w:val="39"/>
              </w:numPr>
              <w:ind w:left="703" w:hanging="54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¡Felicidades</w:t>
            </w:r>
            <w:r w:rsidR="00582C63" w:rsidRPr="008C7DB5">
              <w:rPr>
                <w:rFonts w:ascii="Arial" w:hAnsi="Arial" w:cs="Arial"/>
                <w:lang w:val="es-ES_tradnl"/>
              </w:rPr>
              <w:t xml:space="preserve">! </w:t>
            </w:r>
            <w:r>
              <w:rPr>
                <w:rFonts w:ascii="Arial" w:hAnsi="Arial" w:cs="Arial"/>
                <w:lang w:val="es-ES_tradnl"/>
              </w:rPr>
              <w:t>Ha ingresado al Portal para Estudiantes</w:t>
            </w:r>
            <w:r w:rsidR="00582C63" w:rsidRPr="008C7DB5">
              <w:rPr>
                <w:rFonts w:ascii="Arial" w:hAnsi="Arial" w:cs="Arial"/>
                <w:lang w:val="es-ES_tradnl"/>
              </w:rPr>
              <w:t xml:space="preserve">. </w:t>
            </w:r>
          </w:p>
          <w:p w:rsidR="000362D5" w:rsidRPr="008C7DB5" w:rsidRDefault="000362D5" w:rsidP="000362D5">
            <w:pPr>
              <w:ind w:left="163"/>
              <w:rPr>
                <w:rFonts w:ascii="Arial" w:hAnsi="Arial" w:cs="Arial"/>
                <w:lang w:val="es-ES_tradnl"/>
              </w:rPr>
            </w:pPr>
          </w:p>
          <w:p w:rsidR="000362D5" w:rsidRPr="008C7DB5" w:rsidRDefault="000362D5" w:rsidP="000362D5">
            <w:pPr>
              <w:ind w:left="523"/>
              <w:rPr>
                <w:rFonts w:ascii="Arial" w:hAnsi="Arial" w:cs="Arial"/>
                <w:i/>
                <w:lang w:val="es-ES_tradnl"/>
              </w:rPr>
            </w:pPr>
          </w:p>
          <w:p w:rsidR="000362D5" w:rsidRPr="008C7DB5" w:rsidRDefault="00BA3432" w:rsidP="00BA3432">
            <w:pPr>
              <w:ind w:left="154"/>
              <w:rPr>
                <w:rFonts w:ascii="Arial" w:hAnsi="Arial" w:cs="Arial"/>
                <w:i/>
                <w:sz w:val="20"/>
                <w:szCs w:val="20"/>
                <w:lang w:val="es-ES_tradnl"/>
              </w:rPr>
            </w:pP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[Not</w:t>
            </w:r>
            <w:r w:rsidR="00A50B22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a</w:t>
            </w: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: </w:t>
            </w:r>
            <w:r w:rsidR="00A50B22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Si continúa experimentando dificultades para ingresar al dispositivo o al Portal para Estudiantes, o necesita asistencia con el acceso a la Internet en su hogar, por favor, llame a la Recepción para Asistencia al</w:t>
            </w:r>
            <w:r w:rsidR="000362D5"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 305-995-4357.</w:t>
            </w:r>
            <w:r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]</w:t>
            </w:r>
            <w:r w:rsidR="000362D5" w:rsidRPr="008C7DB5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 </w:t>
            </w:r>
          </w:p>
          <w:p w:rsidR="000362D5" w:rsidRPr="008C7DB5" w:rsidRDefault="000362D5" w:rsidP="000362D5">
            <w:pPr>
              <w:pStyle w:val="ListParagraph"/>
              <w:ind w:left="703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2D03BD" w:rsidRPr="008C7DB5" w:rsidRDefault="002D03BD" w:rsidP="002D03BD">
            <w:pPr>
              <w:pStyle w:val="NormalWeb"/>
              <w:spacing w:before="0" w:beforeAutospacing="0" w:after="0" w:afterAutospacing="0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</w:p>
          <w:p w:rsidR="00B155D9" w:rsidRPr="008C7DB5" w:rsidRDefault="002D03BD" w:rsidP="00932C81">
            <w:pPr>
              <w:pStyle w:val="NormalWeb"/>
              <w:spacing w:before="0" w:beforeAutospacing="0" w:after="0" w:afterAutospacing="0"/>
              <w:jc w:val="center"/>
              <w:rPr>
                <w:rFonts w:ascii="Arial Narrow" w:eastAsiaTheme="majorEastAsia" w:hAnsi="Arial Narrow" w:cs="Arial"/>
                <w:kern w:val="28"/>
                <w:sz w:val="28"/>
                <w:szCs w:val="28"/>
                <w:lang w:val="es-ES_tradnl"/>
              </w:rPr>
            </w:pPr>
            <w:r w:rsidRPr="008C7DB5">
              <w:rPr>
                <w:rFonts w:ascii="Arial Narrow" w:eastAsiaTheme="majorEastAsia" w:hAnsi="Arial Narrow" w:cs="Arial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3181868" cy="1700784"/>
                  <wp:effectExtent l="0" t="0" r="635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868" cy="17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5D9" w:rsidRPr="008C7DB5" w:rsidRDefault="0076172E" w:rsidP="004B63B3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  <w:r w:rsidRPr="0076172E">
        <w:rPr>
          <w:rFonts w:ascii="Arial Narrow" w:hAnsi="Arial Narrow" w:cs="Arial"/>
          <w:noProof/>
          <w:lang w:val="es-ES_tradnl"/>
        </w:rPr>
        <w:pict>
          <v:shape id="Text Box 47" o:spid="_x0000_s1031" type="#_x0000_t202" style="position:absolute;left:0;text-align:left;margin-left:67pt;margin-top:-57.65pt;width:389.1pt;height: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" filled="f" stroked="f" strokeweight=".5pt">
            <v:textbox>
              <w:txbxContent>
                <w:p w:rsidR="003A3D03" w:rsidRPr="00D11B67" w:rsidRDefault="008C7DB5" w:rsidP="004B63B3">
                  <w:pPr>
                    <w:pStyle w:val="Title"/>
                    <w:spacing w:after="0" w:line="240" w:lineRule="auto"/>
                    <w:jc w:val="center"/>
                    <w:rPr>
                      <w:rFonts w:ascii="Arial" w:hAnsi="Arial" w:cs="Arial"/>
                      <w:i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 xml:space="preserve">La </w:t>
                  </w:r>
                  <w:r w:rsidR="00A820CF"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Co</w:t>
                  </w:r>
                  <w:r w:rsidR="004B63B3"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munica</w:t>
                  </w:r>
                  <w:r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ció</w:t>
                  </w:r>
                  <w:r w:rsidR="004B63B3"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 xml:space="preserve">n </w:t>
                  </w:r>
                  <w:r>
                    <w:rPr>
                      <w:rFonts w:ascii="Arial" w:hAnsi="Arial" w:cs="Arial"/>
                      <w:i/>
                      <w:noProof/>
                      <w:sz w:val="32"/>
                      <w:szCs w:val="32"/>
                    </w:rPr>
                    <w:t>con los maestros de sus hijos</w:t>
                  </w:r>
                </w:p>
              </w:txbxContent>
            </v:textbox>
          </v:shape>
        </w:pict>
      </w:r>
      <w:r w:rsidR="00B155D9" w:rsidRPr="008C7DB5">
        <w:rPr>
          <w:rFonts w:ascii="Arial" w:hAnsi="Arial" w:cs="Arial"/>
          <w:b/>
          <w:lang w:val="es-ES_tradnl"/>
        </w:rPr>
        <w:t>Not</w:t>
      </w:r>
      <w:r w:rsidR="00A50B22">
        <w:rPr>
          <w:rFonts w:ascii="Arial" w:hAnsi="Arial" w:cs="Arial"/>
          <w:b/>
          <w:lang w:val="es-ES_tradnl"/>
        </w:rPr>
        <w:t>a para los padres de familia</w:t>
      </w:r>
      <w:r w:rsidR="00B155D9" w:rsidRPr="008C7DB5">
        <w:rPr>
          <w:rFonts w:ascii="Arial" w:hAnsi="Arial" w:cs="Arial"/>
          <w:b/>
          <w:lang w:val="es-ES_tradnl"/>
        </w:rPr>
        <w:t xml:space="preserve">: </w:t>
      </w:r>
      <w:r w:rsidR="00A50B22">
        <w:rPr>
          <w:rFonts w:ascii="Arial" w:hAnsi="Arial" w:cs="Arial"/>
          <w:i/>
          <w:lang w:val="es-ES_tradnl"/>
        </w:rPr>
        <w:t>El mantenerse en contacto con los maestros de sus hijos y administradores escolares es importante durante esta etapa de aprendizaje a distancia. Una forma buena de comunicarse con el director de la escuela es mediante correo electrónico. Por favor, vea las instrucciones a continuación para identificar el correo electrónico de los directores</w:t>
      </w:r>
      <w:r w:rsidR="00B155D9" w:rsidRPr="008C7DB5">
        <w:rPr>
          <w:rFonts w:ascii="Arial" w:hAnsi="Arial" w:cs="Arial"/>
          <w:i/>
          <w:lang w:val="es-ES_tradnl"/>
        </w:rPr>
        <w:t>.</w:t>
      </w:r>
    </w:p>
    <w:tbl>
      <w:tblPr>
        <w:tblStyle w:val="TableGrid"/>
        <w:tblW w:w="0" w:type="auto"/>
        <w:tblLook w:val="04A0"/>
      </w:tblPr>
      <w:tblGrid>
        <w:gridCol w:w="4552"/>
        <w:gridCol w:w="5518"/>
      </w:tblGrid>
      <w:tr w:rsidR="00B155D9" w:rsidRPr="008C7DB5">
        <w:tc>
          <w:tcPr>
            <w:tcW w:w="4552" w:type="dxa"/>
            <w:tcBorders>
              <w:top w:val="single" w:sz="4" w:space="0" w:color="auto"/>
            </w:tcBorders>
            <w:vAlign w:val="center"/>
          </w:tcPr>
          <w:p w:rsidR="00B155D9" w:rsidRPr="008C7DB5" w:rsidRDefault="00B155D9" w:rsidP="003D69EF">
            <w:pPr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  <w:p w:rsidR="00B155D9" w:rsidRPr="008C7DB5" w:rsidRDefault="00A50B22" w:rsidP="00D95774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Acceda a</w:t>
            </w:r>
            <w:r w:rsidR="00B155D9" w:rsidRPr="008C7DB5">
              <w:rPr>
                <w:rFonts w:ascii="Arial" w:hAnsi="Arial" w:cs="Arial"/>
                <w:lang w:val="es-ES_tradnl"/>
              </w:rPr>
              <w:t xml:space="preserve"> </w:t>
            </w:r>
            <w:hyperlink r:id="rId21" w:history="1">
              <w:r w:rsidR="00B155D9" w:rsidRPr="008C7DB5">
                <w:rPr>
                  <w:rStyle w:val="Hyperlink"/>
                  <w:rFonts w:ascii="Arial" w:hAnsi="Arial" w:cs="Arial"/>
                  <w:lang w:val="es-ES_tradnl"/>
                </w:rPr>
                <w:t>http://dadeschools.net</w:t>
              </w:r>
            </w:hyperlink>
            <w:r w:rsidR="00D95774" w:rsidRPr="008C7DB5">
              <w:rPr>
                <w:rFonts w:ascii="Arial" w:hAnsi="Arial" w:cs="Arial"/>
                <w:lang w:val="es-ES_tradnl"/>
              </w:rPr>
              <w:t xml:space="preserve">. </w:t>
            </w:r>
            <w:r>
              <w:rPr>
                <w:rFonts w:ascii="Arial" w:hAnsi="Arial" w:cs="Arial"/>
                <w:lang w:val="es-ES_tradnl"/>
              </w:rPr>
              <w:t>Haga clic en</w:t>
            </w:r>
            <w:r w:rsidR="00D95774" w:rsidRPr="008C7DB5">
              <w:rPr>
                <w:rFonts w:ascii="Arial" w:hAnsi="Arial" w:cs="Arial"/>
                <w:lang w:val="es-ES_tradnl"/>
              </w:rPr>
              <w:t xml:space="preserve"> </w:t>
            </w:r>
            <w:r w:rsidR="00D95774" w:rsidRPr="008C7DB5">
              <w:rPr>
                <w:rFonts w:ascii="Arial" w:hAnsi="Arial" w:cs="Arial"/>
                <w:b/>
                <w:lang w:val="es-ES_tradnl"/>
              </w:rPr>
              <w:t>Schools</w:t>
            </w:r>
            <w:r w:rsidR="00D95774" w:rsidRPr="008C7DB5">
              <w:rPr>
                <w:rFonts w:ascii="Arial" w:hAnsi="Arial" w:cs="Arial"/>
                <w:lang w:val="es-ES_tradnl"/>
              </w:rPr>
              <w:t xml:space="preserve"> </w:t>
            </w:r>
            <w:r>
              <w:rPr>
                <w:rFonts w:ascii="Arial" w:hAnsi="Arial" w:cs="Arial"/>
                <w:lang w:val="es-ES_tradnl"/>
              </w:rPr>
              <w:t>y seleccione</w:t>
            </w:r>
            <w:r w:rsidR="00D95774" w:rsidRPr="008C7DB5">
              <w:rPr>
                <w:rFonts w:ascii="Arial" w:hAnsi="Arial" w:cs="Arial"/>
                <w:lang w:val="es-ES_tradnl"/>
              </w:rPr>
              <w:t xml:space="preserve"> </w:t>
            </w:r>
            <w:r w:rsidR="00D95774" w:rsidRPr="008C7DB5">
              <w:rPr>
                <w:rFonts w:ascii="Arial" w:hAnsi="Arial" w:cs="Arial"/>
                <w:b/>
                <w:lang w:val="es-ES_tradnl"/>
              </w:rPr>
              <w:t>School Information</w:t>
            </w:r>
            <w:r w:rsidR="00D95774" w:rsidRPr="008C7DB5">
              <w:rPr>
                <w:rFonts w:ascii="Arial" w:hAnsi="Arial" w:cs="Arial"/>
                <w:lang w:val="es-ES_tradnl"/>
              </w:rPr>
              <w:t xml:space="preserve"> </w:t>
            </w:r>
            <w:r>
              <w:rPr>
                <w:rFonts w:ascii="Arial" w:hAnsi="Arial" w:cs="Arial"/>
                <w:lang w:val="es-ES_tradnl"/>
              </w:rPr>
              <w:t>del</w:t>
            </w:r>
            <w:r w:rsidR="00D95774" w:rsidRPr="008C7DB5">
              <w:rPr>
                <w:rFonts w:ascii="Arial" w:hAnsi="Arial" w:cs="Arial"/>
                <w:lang w:val="es-ES_tradnl"/>
              </w:rPr>
              <w:t xml:space="preserve"> men</w:t>
            </w:r>
            <w:r>
              <w:rPr>
                <w:rFonts w:ascii="Arial" w:hAnsi="Arial" w:cs="Arial"/>
                <w:lang w:val="es-ES_tradnl"/>
              </w:rPr>
              <w:t>ú desplegable</w:t>
            </w:r>
            <w:r w:rsidR="00D95774" w:rsidRPr="008C7DB5">
              <w:rPr>
                <w:rFonts w:ascii="Arial" w:hAnsi="Arial" w:cs="Arial"/>
                <w:lang w:val="es-ES_tradnl"/>
              </w:rPr>
              <w:t>.</w:t>
            </w:r>
            <w:r w:rsidR="00B155D9" w:rsidRPr="008C7DB5">
              <w:rPr>
                <w:rFonts w:ascii="Arial" w:hAnsi="Arial" w:cs="Arial"/>
                <w:lang w:val="es-ES_tradnl"/>
              </w:rPr>
              <w:t xml:space="preserve">  </w:t>
            </w:r>
          </w:p>
          <w:p w:rsidR="00B155D9" w:rsidRPr="008C7DB5" w:rsidRDefault="00B155D9" w:rsidP="003D69EF">
            <w:pPr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5518" w:type="dxa"/>
            <w:tcBorders>
              <w:top w:val="single" w:sz="4" w:space="0" w:color="auto"/>
            </w:tcBorders>
          </w:tcPr>
          <w:p w:rsidR="003D69EF" w:rsidRPr="008C7DB5" w:rsidRDefault="003D69EF" w:rsidP="00966CB7">
            <w:pPr>
              <w:rPr>
                <w:rFonts w:ascii="Arial" w:hAnsi="Arial" w:cs="Arial"/>
                <w:b/>
                <w:sz w:val="8"/>
                <w:szCs w:val="8"/>
                <w:lang w:val="es-ES_tradnl"/>
              </w:rPr>
            </w:pPr>
          </w:p>
          <w:p w:rsidR="003D69EF" w:rsidRPr="008C7DB5" w:rsidRDefault="003D69EF" w:rsidP="00D95774">
            <w:pPr>
              <w:jc w:val="center"/>
              <w:rPr>
                <w:rFonts w:ascii="Arial" w:hAnsi="Arial" w:cs="Arial"/>
                <w:b/>
                <w:sz w:val="10"/>
                <w:szCs w:val="10"/>
                <w:lang w:val="es-ES_tradnl"/>
              </w:rPr>
            </w:pPr>
            <w:r w:rsidRPr="008C7DB5"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>
                  <wp:extent cx="2916569" cy="1828800"/>
                  <wp:effectExtent l="12700" t="12700" r="17145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hool informaiton 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69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9EF" w:rsidRPr="008C7DB5" w:rsidRDefault="003D69EF" w:rsidP="00966CB7">
            <w:pPr>
              <w:rPr>
                <w:rFonts w:ascii="Arial" w:hAnsi="Arial" w:cs="Arial"/>
                <w:b/>
                <w:sz w:val="8"/>
                <w:szCs w:val="8"/>
                <w:lang w:val="es-ES_tradnl"/>
              </w:rPr>
            </w:pPr>
          </w:p>
        </w:tc>
      </w:tr>
      <w:tr w:rsidR="00B155D9" w:rsidRPr="008C7DB5">
        <w:tc>
          <w:tcPr>
            <w:tcW w:w="4552" w:type="dxa"/>
            <w:vAlign w:val="center"/>
          </w:tcPr>
          <w:p w:rsidR="00B155D9" w:rsidRPr="008C7DB5" w:rsidRDefault="00B155D9" w:rsidP="003D69E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b/>
                <w:lang w:val="es-ES_tradnl"/>
              </w:rPr>
            </w:pPr>
            <w:r w:rsidRPr="008C7DB5">
              <w:rPr>
                <w:rFonts w:ascii="Arial" w:hAnsi="Arial" w:cs="Arial"/>
                <w:lang w:val="es-ES_tradnl"/>
              </w:rPr>
              <w:t>Selec</w:t>
            </w:r>
            <w:r w:rsidR="00A50B22">
              <w:rPr>
                <w:rFonts w:ascii="Arial" w:hAnsi="Arial" w:cs="Arial"/>
                <w:lang w:val="es-ES_tradnl"/>
              </w:rPr>
              <w:t>cione la configuración apropiada</w:t>
            </w:r>
            <w:r w:rsidRPr="008C7DB5">
              <w:rPr>
                <w:rFonts w:ascii="Arial" w:hAnsi="Arial" w:cs="Arial"/>
                <w:lang w:val="es-ES_tradnl"/>
              </w:rPr>
              <w:t xml:space="preserve"> </w:t>
            </w:r>
            <w:r w:rsidR="00EA0478" w:rsidRPr="008C7DB5">
              <w:rPr>
                <w:rFonts w:ascii="Arial" w:hAnsi="Arial" w:cs="Arial"/>
                <w:lang w:val="es-ES_tradnl"/>
              </w:rPr>
              <w:t>(Elementary, Middle, K-8, High School,</w:t>
            </w:r>
            <w:r w:rsidR="00541D77">
              <w:rPr>
                <w:rFonts w:ascii="Arial" w:hAnsi="Arial" w:cs="Arial"/>
                <w:lang w:val="es-ES_tradnl"/>
              </w:rPr>
              <w:t xml:space="preserve"> etc.</w:t>
            </w:r>
            <w:r w:rsidR="00EA0478" w:rsidRPr="008C7DB5">
              <w:rPr>
                <w:rFonts w:ascii="Arial" w:hAnsi="Arial" w:cs="Arial"/>
                <w:lang w:val="es-ES_tradnl"/>
              </w:rPr>
              <w:t xml:space="preserve">) </w:t>
            </w:r>
            <w:r w:rsidRPr="008C7DB5">
              <w:rPr>
                <w:rFonts w:ascii="Arial" w:hAnsi="Arial" w:cs="Arial"/>
                <w:lang w:val="es-ES_tradnl"/>
              </w:rPr>
              <w:t>o</w:t>
            </w:r>
            <w:r w:rsidR="00A50B22">
              <w:rPr>
                <w:rFonts w:ascii="Arial" w:hAnsi="Arial" w:cs="Arial"/>
                <w:lang w:val="es-ES_tradnl"/>
              </w:rPr>
              <w:t xml:space="preserve"> ingrese el nombre de la escuela en el recuadro de búsqueda que indica </w:t>
            </w:r>
            <w:r w:rsidRPr="008C7DB5">
              <w:rPr>
                <w:rFonts w:ascii="Arial" w:hAnsi="Arial" w:cs="Arial"/>
                <w:b/>
                <w:lang w:val="es-ES_tradnl"/>
              </w:rPr>
              <w:t>Search</w:t>
            </w:r>
            <w:r w:rsidRPr="008C7DB5">
              <w:rPr>
                <w:rFonts w:ascii="Arial" w:hAnsi="Arial" w:cs="Arial"/>
                <w:lang w:val="es-ES_tradnl"/>
              </w:rPr>
              <w:t>.</w:t>
            </w:r>
          </w:p>
        </w:tc>
        <w:tc>
          <w:tcPr>
            <w:tcW w:w="5518" w:type="dxa"/>
          </w:tcPr>
          <w:p w:rsidR="00D95774" w:rsidRPr="008C7DB5" w:rsidRDefault="00D95774" w:rsidP="00966CB7">
            <w:pPr>
              <w:rPr>
                <w:rFonts w:ascii="Arial" w:hAnsi="Arial" w:cs="Arial"/>
                <w:b/>
                <w:sz w:val="8"/>
                <w:szCs w:val="8"/>
                <w:lang w:val="es-ES_tradnl"/>
              </w:rPr>
            </w:pPr>
          </w:p>
          <w:p w:rsidR="00D95774" w:rsidRPr="008C7DB5" w:rsidRDefault="00D95774" w:rsidP="00D95774">
            <w:pPr>
              <w:jc w:val="center"/>
              <w:rPr>
                <w:rFonts w:ascii="Arial" w:hAnsi="Arial" w:cs="Arial"/>
                <w:b/>
                <w:sz w:val="10"/>
                <w:szCs w:val="10"/>
                <w:lang w:val="es-ES_tradnl"/>
              </w:rPr>
            </w:pPr>
            <w:r w:rsidRPr="008C7DB5"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>
                  <wp:extent cx="2939030" cy="1645920"/>
                  <wp:effectExtent l="12700" t="12700" r="7620" b="177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hool informaiton 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030" cy="1645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774" w:rsidRPr="008C7DB5" w:rsidRDefault="00D95774" w:rsidP="00966CB7">
            <w:pPr>
              <w:rPr>
                <w:rFonts w:ascii="Arial" w:hAnsi="Arial" w:cs="Arial"/>
                <w:b/>
                <w:sz w:val="8"/>
                <w:szCs w:val="8"/>
                <w:lang w:val="es-ES_tradnl"/>
              </w:rPr>
            </w:pPr>
          </w:p>
        </w:tc>
      </w:tr>
      <w:tr w:rsidR="00B155D9" w:rsidRPr="008C7DB5">
        <w:tc>
          <w:tcPr>
            <w:tcW w:w="4552" w:type="dxa"/>
            <w:vAlign w:val="center"/>
          </w:tcPr>
          <w:p w:rsidR="00B155D9" w:rsidRPr="008C7DB5" w:rsidRDefault="00A50B22" w:rsidP="003D69E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Coloque el</w:t>
            </w:r>
            <w:r w:rsidR="00B155D9" w:rsidRPr="008C7DB5">
              <w:rPr>
                <w:rFonts w:ascii="Arial" w:hAnsi="Arial" w:cs="Arial"/>
                <w:lang w:val="es-ES_tradnl"/>
              </w:rPr>
              <w:t xml:space="preserve"> cursor </w:t>
            </w:r>
            <w:r>
              <w:rPr>
                <w:rFonts w:ascii="Arial" w:hAnsi="Arial" w:cs="Arial"/>
                <w:lang w:val="es-ES_tradnl"/>
              </w:rPr>
              <w:t>sobre el nombre del director para identificar el correo electrónico.</w:t>
            </w:r>
          </w:p>
        </w:tc>
        <w:tc>
          <w:tcPr>
            <w:tcW w:w="5518" w:type="dxa"/>
            <w:vAlign w:val="center"/>
          </w:tcPr>
          <w:p w:rsidR="00D95774" w:rsidRPr="008C7DB5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_tradnl"/>
              </w:rPr>
            </w:pPr>
          </w:p>
          <w:p w:rsidR="00D95774" w:rsidRPr="008C7DB5" w:rsidRDefault="00D95774" w:rsidP="004B63B3">
            <w:pPr>
              <w:jc w:val="center"/>
              <w:rPr>
                <w:rFonts w:ascii="Arial" w:hAnsi="Arial" w:cs="Arial"/>
                <w:b/>
                <w:sz w:val="10"/>
                <w:szCs w:val="10"/>
                <w:lang w:val="es-ES_tradnl"/>
              </w:rPr>
            </w:pPr>
            <w:r w:rsidRPr="008C7DB5"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>
                  <wp:extent cx="2945991" cy="1737360"/>
                  <wp:effectExtent l="12700" t="12700" r="13335" b="152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hool informaiton 3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91" cy="1737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774" w:rsidRPr="008C7DB5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_tradnl"/>
              </w:rPr>
            </w:pPr>
          </w:p>
        </w:tc>
      </w:tr>
      <w:tr w:rsidR="00B155D9" w:rsidRPr="008C7DB5">
        <w:tc>
          <w:tcPr>
            <w:tcW w:w="4552" w:type="dxa"/>
            <w:vAlign w:val="center"/>
          </w:tcPr>
          <w:p w:rsidR="00B155D9" w:rsidRPr="008C7DB5" w:rsidRDefault="00A50B22" w:rsidP="003D69EF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Saldrá un globo emergente con el correo electrónico del director</w:t>
            </w:r>
            <w:r w:rsidR="00B155D9" w:rsidRPr="008C7DB5">
              <w:rPr>
                <w:rFonts w:ascii="Arial" w:hAnsi="Arial" w:cs="Arial"/>
                <w:lang w:val="es-ES_tradnl"/>
              </w:rPr>
              <w:t xml:space="preserve">. </w:t>
            </w:r>
          </w:p>
        </w:tc>
        <w:tc>
          <w:tcPr>
            <w:tcW w:w="5518" w:type="dxa"/>
            <w:vAlign w:val="center"/>
          </w:tcPr>
          <w:p w:rsidR="00D95774" w:rsidRPr="008C7DB5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_tradnl"/>
              </w:rPr>
            </w:pPr>
          </w:p>
          <w:p w:rsidR="00D95774" w:rsidRPr="008C7DB5" w:rsidRDefault="00D95774" w:rsidP="004B63B3">
            <w:pPr>
              <w:jc w:val="center"/>
              <w:rPr>
                <w:rFonts w:ascii="Arial" w:hAnsi="Arial" w:cs="Arial"/>
                <w:b/>
                <w:sz w:val="10"/>
                <w:szCs w:val="10"/>
                <w:lang w:val="es-ES_tradnl"/>
              </w:rPr>
            </w:pPr>
            <w:r w:rsidRPr="008C7DB5">
              <w:rPr>
                <w:rFonts w:ascii="Arial" w:hAnsi="Arial" w:cs="Arial"/>
                <w:b/>
                <w:noProof/>
                <w:sz w:val="10"/>
                <w:szCs w:val="10"/>
              </w:rPr>
              <w:drawing>
                <wp:inline distT="0" distB="0" distL="0" distR="0">
                  <wp:extent cx="2876170" cy="1828800"/>
                  <wp:effectExtent l="12700" t="12700" r="6985" b="127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hool informaiton 4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7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774" w:rsidRPr="008C7DB5" w:rsidRDefault="00D95774" w:rsidP="004B63B3">
            <w:pPr>
              <w:jc w:val="center"/>
              <w:rPr>
                <w:rFonts w:ascii="Arial" w:hAnsi="Arial" w:cs="Arial"/>
                <w:b/>
                <w:sz w:val="8"/>
                <w:szCs w:val="8"/>
                <w:lang w:val="es-ES_tradnl"/>
              </w:rPr>
            </w:pPr>
          </w:p>
        </w:tc>
      </w:tr>
    </w:tbl>
    <w:p w:rsidR="00B155D9" w:rsidRPr="008C7DB5" w:rsidRDefault="00B155D9" w:rsidP="00C85089">
      <w:pPr>
        <w:rPr>
          <w:rFonts w:ascii="Arial" w:hAnsi="Arial" w:cs="Arial"/>
          <w:lang w:val="es-ES_tradnl"/>
        </w:rPr>
      </w:pPr>
    </w:p>
    <w:sectPr w:rsidR="00B155D9" w:rsidRPr="008C7DB5" w:rsidSect="00437A6E">
      <w:headerReference w:type="default" r:id="rId26"/>
      <w:footerReference w:type="even" r:id="rId27"/>
      <w:footerReference w:type="default" r:id="rId28"/>
      <w:pgSz w:w="12240" w:h="15840"/>
      <w:pgMar w:top="1014" w:right="1080" w:bottom="351" w:left="108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03C" w:rsidRDefault="00BA203C">
      <w:pPr>
        <w:spacing w:after="0" w:line="240" w:lineRule="auto"/>
      </w:pPr>
      <w:r>
        <w:separator/>
      </w:r>
    </w:p>
  </w:endnote>
  <w:endnote w:type="continuationSeparator" w:id="0">
    <w:p w:rsidR="00BA203C" w:rsidRDefault="00BA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egoe UI">
    <w:altName w:val="Cambria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1751771349"/>
      <w:docPartObj>
        <w:docPartGallery w:val="Page Numbers (Bottom of Page)"/>
        <w:docPartUnique/>
      </w:docPartObj>
    </w:sdtPr>
    <w:sdtContent>
      <w:p w:rsidR="00437A6E" w:rsidRDefault="0076172E" w:rsidP="00ED1A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437A6E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37A6E" w:rsidRDefault="00437A6E" w:rsidP="00437A6E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1218660085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:rsidR="00437A6E" w:rsidRPr="00437A6E" w:rsidRDefault="0076172E" w:rsidP="00ED1ADD">
        <w:pPr>
          <w:pStyle w:val="Footer"/>
          <w:framePr w:wrap="none" w:vAnchor="text" w:hAnchor="margin" w:xAlign="right" w:y="1"/>
          <w:rPr>
            <w:rStyle w:val="PageNumber"/>
          </w:rPr>
        </w:pPr>
        <w:r w:rsidRPr="00437A6E">
          <w:rPr>
            <w:rStyle w:val="PageNumber"/>
            <w:sz w:val="16"/>
            <w:szCs w:val="16"/>
          </w:rPr>
          <w:fldChar w:fldCharType="begin"/>
        </w:r>
        <w:r w:rsidR="00437A6E" w:rsidRPr="00437A6E">
          <w:rPr>
            <w:rStyle w:val="PageNumber"/>
            <w:sz w:val="16"/>
            <w:szCs w:val="16"/>
          </w:rPr>
          <w:instrText xml:space="preserve"> PAGE </w:instrText>
        </w:r>
        <w:r w:rsidRPr="00437A6E">
          <w:rPr>
            <w:rStyle w:val="PageNumber"/>
            <w:sz w:val="16"/>
            <w:szCs w:val="16"/>
          </w:rPr>
          <w:fldChar w:fldCharType="separate"/>
        </w:r>
        <w:r w:rsidR="00BE5CCA">
          <w:rPr>
            <w:rStyle w:val="PageNumber"/>
            <w:noProof/>
            <w:sz w:val="16"/>
            <w:szCs w:val="16"/>
          </w:rPr>
          <w:t>1</w:t>
        </w:r>
        <w:r w:rsidRPr="00437A6E">
          <w:rPr>
            <w:rStyle w:val="PageNumber"/>
            <w:sz w:val="16"/>
            <w:szCs w:val="16"/>
          </w:rPr>
          <w:fldChar w:fldCharType="end"/>
        </w:r>
      </w:p>
    </w:sdtContent>
  </w:sdt>
  <w:p w:rsidR="00437A6E" w:rsidRPr="00437A6E" w:rsidRDefault="00437A6E" w:rsidP="00437A6E">
    <w:pPr>
      <w:pStyle w:val="Footer"/>
      <w:ind w:right="360"/>
      <w:jc w:val="right"/>
      <w:rPr>
        <w:sz w:val="16"/>
        <w:szCs w:val="16"/>
      </w:rP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03C" w:rsidRDefault="00BA203C">
      <w:pPr>
        <w:spacing w:after="0" w:line="240" w:lineRule="auto"/>
      </w:pPr>
      <w:r>
        <w:separator/>
      </w:r>
    </w:p>
  </w:footnote>
  <w:footnote w:type="continuationSeparator" w:id="0">
    <w:p w:rsidR="00BA203C" w:rsidRDefault="00BA2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A6E" w:rsidRDefault="00437A6E" w:rsidP="00D94A62">
    <w:pPr>
      <w:pStyle w:val="Title"/>
      <w:rPr>
        <w:rFonts w:ascii="Arial" w:hAnsi="Arial" w:cs="Arial"/>
        <w:i/>
        <w:sz w:val="36"/>
        <w:szCs w:val="36"/>
      </w:rPr>
    </w:pPr>
    <w:r>
      <w:rPr>
        <w:rFonts w:ascii="Arial" w:hAnsi="Arial" w:cs="Arial"/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-385445</wp:posOffset>
          </wp:positionH>
          <wp:positionV relativeFrom="paragraph">
            <wp:posOffset>-359526</wp:posOffset>
          </wp:positionV>
          <wp:extent cx="1094282" cy="821144"/>
          <wp:effectExtent l="0" t="0" r="0" b="0"/>
          <wp:wrapNone/>
          <wp:docPr id="243" name="Pictur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CP-LOGO-4C-RGB[1]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7645"/>
                  <a:stretch/>
                </pic:blipFill>
                <pic:spPr bwMode="auto">
                  <a:xfrm>
                    <a:off x="0" y="0"/>
                    <a:ext cx="1094282" cy="821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i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5796915</wp:posOffset>
          </wp:positionH>
          <wp:positionV relativeFrom="paragraph">
            <wp:posOffset>-310515</wp:posOffset>
          </wp:positionV>
          <wp:extent cx="651510" cy="6515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DCPS-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1510" cy="651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2621" w:rsidRPr="00437A6E" w:rsidRDefault="00232621" w:rsidP="00D94A62">
    <w:pPr>
      <w:pStyle w:val="Title"/>
      <w:rPr>
        <w:rFonts w:ascii="Arial" w:hAnsi="Arial" w:cs="Arial"/>
        <w:i/>
        <w:sz w:val="16"/>
        <w:szCs w:val="16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92471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8424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2DA0B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9C2B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51278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D20AC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DC4EF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E86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33884E0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>
    <w:nsid w:val="FFFFFF89"/>
    <w:multiLevelType w:val="singleLevel"/>
    <w:tmpl w:val="746CB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4A434A"/>
    <w:multiLevelType w:val="hybridMultilevel"/>
    <w:tmpl w:val="8B8ABB02"/>
    <w:lvl w:ilvl="0" w:tplc="0270EB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9F805D3"/>
    <w:multiLevelType w:val="hybridMultilevel"/>
    <w:tmpl w:val="2A9E7274"/>
    <w:lvl w:ilvl="0" w:tplc="4FEC7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F94C5F"/>
    <w:multiLevelType w:val="multilevel"/>
    <w:tmpl w:val="E4B23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F01B46"/>
    <w:multiLevelType w:val="hybridMultilevel"/>
    <w:tmpl w:val="E1B0B63E"/>
    <w:lvl w:ilvl="0" w:tplc="0CA2F9E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E1176"/>
    <w:multiLevelType w:val="hybridMultilevel"/>
    <w:tmpl w:val="507E6800"/>
    <w:lvl w:ilvl="0" w:tplc="69C2B0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EE40A4"/>
    <w:multiLevelType w:val="hybridMultilevel"/>
    <w:tmpl w:val="0D7CC794"/>
    <w:lvl w:ilvl="0" w:tplc="AB7ADD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31421E"/>
    <w:multiLevelType w:val="hybridMultilevel"/>
    <w:tmpl w:val="25A8ED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22BB8"/>
    <w:multiLevelType w:val="hybridMultilevel"/>
    <w:tmpl w:val="3C668502"/>
    <w:lvl w:ilvl="0" w:tplc="E6E0C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2502AD8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606E1"/>
    <w:multiLevelType w:val="hybridMultilevel"/>
    <w:tmpl w:val="5E8E08CC"/>
    <w:lvl w:ilvl="0" w:tplc="27289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65028A"/>
    <w:multiLevelType w:val="hybridMultilevel"/>
    <w:tmpl w:val="18E44A28"/>
    <w:lvl w:ilvl="0" w:tplc="FEFCD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C34EE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6546D8"/>
    <w:multiLevelType w:val="hybridMultilevel"/>
    <w:tmpl w:val="38AC9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AF5773"/>
    <w:multiLevelType w:val="hybridMultilevel"/>
    <w:tmpl w:val="507E6800"/>
    <w:lvl w:ilvl="0" w:tplc="69C2B0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C872BD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9D0FCB"/>
    <w:multiLevelType w:val="hybridMultilevel"/>
    <w:tmpl w:val="D304E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911A43"/>
    <w:multiLevelType w:val="hybridMultilevel"/>
    <w:tmpl w:val="7C9E3228"/>
    <w:lvl w:ilvl="0" w:tplc="57282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26"/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19"/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11"/>
  </w:num>
  <w:num w:numId="21">
    <w:abstractNumId w:val="15"/>
  </w:num>
  <w:num w:numId="22">
    <w:abstractNumId w:val="10"/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17"/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21"/>
  </w:num>
  <w:num w:numId="30">
    <w:abstractNumId w:val="18"/>
  </w:num>
  <w:num w:numId="31">
    <w:abstractNumId w:val="25"/>
  </w:num>
  <w:num w:numId="32">
    <w:abstractNumId w:val="24"/>
  </w:num>
  <w:num w:numId="33">
    <w:abstractNumId w:val="20"/>
  </w:num>
  <w:num w:numId="34">
    <w:abstractNumId w:val="22"/>
  </w:num>
  <w:num w:numId="35">
    <w:abstractNumId w:val="13"/>
  </w:num>
  <w:num w:numId="36">
    <w:abstractNumId w:val="14"/>
  </w:num>
  <w:num w:numId="37">
    <w:abstractNumId w:val="23"/>
  </w:num>
  <w:num w:numId="38">
    <w:abstractNumId w:val="12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attachedTemplate r:id="rId1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619E5"/>
    <w:rsid w:val="00015CC8"/>
    <w:rsid w:val="00025863"/>
    <w:rsid w:val="000362D5"/>
    <w:rsid w:val="00055474"/>
    <w:rsid w:val="00091113"/>
    <w:rsid w:val="000A7BCA"/>
    <w:rsid w:val="000A7C29"/>
    <w:rsid w:val="000C54BB"/>
    <w:rsid w:val="000D72C5"/>
    <w:rsid w:val="000F268C"/>
    <w:rsid w:val="00112E2F"/>
    <w:rsid w:val="00120E25"/>
    <w:rsid w:val="001813FC"/>
    <w:rsid w:val="00184B9F"/>
    <w:rsid w:val="00185987"/>
    <w:rsid w:val="001925BC"/>
    <w:rsid w:val="00195418"/>
    <w:rsid w:val="001C461E"/>
    <w:rsid w:val="001E5D22"/>
    <w:rsid w:val="001F7E00"/>
    <w:rsid w:val="00202783"/>
    <w:rsid w:val="00232621"/>
    <w:rsid w:val="00291934"/>
    <w:rsid w:val="002D03BD"/>
    <w:rsid w:val="00304731"/>
    <w:rsid w:val="003621BC"/>
    <w:rsid w:val="00366634"/>
    <w:rsid w:val="003A3D03"/>
    <w:rsid w:val="003D35E6"/>
    <w:rsid w:val="003D6138"/>
    <w:rsid w:val="003D69EF"/>
    <w:rsid w:val="003F46D2"/>
    <w:rsid w:val="004237AD"/>
    <w:rsid w:val="00437A6E"/>
    <w:rsid w:val="0045122C"/>
    <w:rsid w:val="00466294"/>
    <w:rsid w:val="00483000"/>
    <w:rsid w:val="00497809"/>
    <w:rsid w:val="004B63B3"/>
    <w:rsid w:val="004E5E72"/>
    <w:rsid w:val="004F7031"/>
    <w:rsid w:val="00541D77"/>
    <w:rsid w:val="00582C63"/>
    <w:rsid w:val="005A71CC"/>
    <w:rsid w:val="005B0F5F"/>
    <w:rsid w:val="005C6F5C"/>
    <w:rsid w:val="005E666B"/>
    <w:rsid w:val="00644DD7"/>
    <w:rsid w:val="006456AA"/>
    <w:rsid w:val="00673A66"/>
    <w:rsid w:val="006940F4"/>
    <w:rsid w:val="006A6131"/>
    <w:rsid w:val="006C1C70"/>
    <w:rsid w:val="006D1159"/>
    <w:rsid w:val="00723326"/>
    <w:rsid w:val="007331E4"/>
    <w:rsid w:val="00747A7B"/>
    <w:rsid w:val="0076172E"/>
    <w:rsid w:val="007A257A"/>
    <w:rsid w:val="007A567F"/>
    <w:rsid w:val="007B1AEB"/>
    <w:rsid w:val="007E0461"/>
    <w:rsid w:val="007E7BF8"/>
    <w:rsid w:val="008168F7"/>
    <w:rsid w:val="008534FD"/>
    <w:rsid w:val="00867AD6"/>
    <w:rsid w:val="008C7DB5"/>
    <w:rsid w:val="008E5FD8"/>
    <w:rsid w:val="008F706C"/>
    <w:rsid w:val="00932C81"/>
    <w:rsid w:val="00963721"/>
    <w:rsid w:val="0097670D"/>
    <w:rsid w:val="0098243B"/>
    <w:rsid w:val="00A11925"/>
    <w:rsid w:val="00A44D37"/>
    <w:rsid w:val="00A451FA"/>
    <w:rsid w:val="00A50B22"/>
    <w:rsid w:val="00A5413B"/>
    <w:rsid w:val="00A7701E"/>
    <w:rsid w:val="00A820CF"/>
    <w:rsid w:val="00AB6C6A"/>
    <w:rsid w:val="00AB7C63"/>
    <w:rsid w:val="00AF3A07"/>
    <w:rsid w:val="00AF50B4"/>
    <w:rsid w:val="00AF5A6F"/>
    <w:rsid w:val="00B07660"/>
    <w:rsid w:val="00B155D9"/>
    <w:rsid w:val="00B83DAD"/>
    <w:rsid w:val="00B86622"/>
    <w:rsid w:val="00BA203C"/>
    <w:rsid w:val="00BA3432"/>
    <w:rsid w:val="00BB1BF4"/>
    <w:rsid w:val="00BB6D4A"/>
    <w:rsid w:val="00BE5CCA"/>
    <w:rsid w:val="00BF25B2"/>
    <w:rsid w:val="00BF275A"/>
    <w:rsid w:val="00BF79E5"/>
    <w:rsid w:val="00C03114"/>
    <w:rsid w:val="00C06822"/>
    <w:rsid w:val="00C57D6C"/>
    <w:rsid w:val="00C85089"/>
    <w:rsid w:val="00C91181"/>
    <w:rsid w:val="00C93C30"/>
    <w:rsid w:val="00C97CA1"/>
    <w:rsid w:val="00CA068B"/>
    <w:rsid w:val="00CC2529"/>
    <w:rsid w:val="00CD5FDD"/>
    <w:rsid w:val="00CE5833"/>
    <w:rsid w:val="00D0312F"/>
    <w:rsid w:val="00D11B67"/>
    <w:rsid w:val="00D228B6"/>
    <w:rsid w:val="00D27EE6"/>
    <w:rsid w:val="00D922CE"/>
    <w:rsid w:val="00D94A62"/>
    <w:rsid w:val="00D95774"/>
    <w:rsid w:val="00DB39D6"/>
    <w:rsid w:val="00DD3635"/>
    <w:rsid w:val="00DF5F5A"/>
    <w:rsid w:val="00E0330F"/>
    <w:rsid w:val="00E25305"/>
    <w:rsid w:val="00E36FAC"/>
    <w:rsid w:val="00E47C37"/>
    <w:rsid w:val="00E619E5"/>
    <w:rsid w:val="00E64C54"/>
    <w:rsid w:val="00E66C3B"/>
    <w:rsid w:val="00E872CF"/>
    <w:rsid w:val="00E92EA7"/>
    <w:rsid w:val="00EA0478"/>
    <w:rsid w:val="00EA0968"/>
    <w:rsid w:val="00EB5344"/>
    <w:rsid w:val="00EF72DD"/>
    <w:rsid w:val="00F1110A"/>
    <w:rsid w:val="00F60219"/>
    <w:rsid w:val="00FC5B95"/>
    <w:rsid w:val="00FF084E"/>
    <w:rsid w:val="00FF3380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10" w:qFormat="1"/>
    <w:lsdException w:name="Title" w:semiHidden="0" w:uiPriority="1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72E"/>
  </w:style>
  <w:style w:type="paragraph" w:styleId="Heading1">
    <w:name w:val="heading 1"/>
    <w:basedOn w:val="Normal"/>
    <w:next w:val="Normal"/>
    <w:link w:val="Heading1Char"/>
    <w:uiPriority w:val="9"/>
    <w:qFormat/>
    <w:rsid w:val="0076172E"/>
    <w:pPr>
      <w:keepNext/>
      <w:keepLines/>
      <w:pBdr>
        <w:top w:val="single" w:sz="4" w:space="2" w:color="46A0D8" w:themeColor="accent1"/>
        <w:bottom w:val="single" w:sz="4" w:space="2" w:color="46A0D8" w:themeColor="accent1"/>
      </w:pBdr>
      <w:spacing w:before="320" w:after="240"/>
      <w:jc w:val="center"/>
      <w:outlineLvl w:val="0"/>
    </w:pPr>
    <w:rPr>
      <w:rFonts w:eastAsiaTheme="majorEastAsia" w:cstheme="majorBidi"/>
      <w:color w:val="46A0D8" w:themeColor="accen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172E"/>
    <w:pPr>
      <w:keepNext/>
      <w:keepLines/>
      <w:spacing w:before="200" w:after="80"/>
      <w:outlineLvl w:val="1"/>
    </w:pPr>
    <w:rPr>
      <w:rFonts w:eastAsiaTheme="majorEastAsia" w:cstheme="majorBidi"/>
      <w:color w:val="46A0D8" w:themeColor="accent1"/>
      <w:sz w:val="24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itle">
    <w:name w:val="Title"/>
    <w:basedOn w:val="Normal"/>
    <w:link w:val="TitleChar"/>
    <w:uiPriority w:val="1"/>
    <w:qFormat/>
    <w:rsid w:val="0076172E"/>
    <w:pPr>
      <w:spacing w:after="320" w:line="216" w:lineRule="auto"/>
      <w:contextualSpacing/>
    </w:pPr>
    <w:rPr>
      <w:rFonts w:asciiTheme="majorHAnsi" w:eastAsiaTheme="majorEastAsia" w:hAnsiTheme="majorHAnsi" w:cstheme="majorBidi"/>
      <w:b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76172E"/>
    <w:rPr>
      <w:rFonts w:asciiTheme="majorHAnsi" w:eastAsiaTheme="majorEastAsia" w:hAnsiTheme="majorHAnsi" w:cstheme="majorBidi"/>
      <w:b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6172E"/>
    <w:rPr>
      <w:rFonts w:eastAsiaTheme="majorEastAsia" w:cstheme="majorBidi"/>
      <w:color w:val="46A0D8" w:themeColor="accen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6172E"/>
    <w:rPr>
      <w:rFonts w:eastAsiaTheme="majorEastAsia" w:cstheme="majorBidi"/>
      <w:color w:val="46A0D8" w:themeColor="accent1"/>
      <w:sz w:val="24"/>
      <w:szCs w:val="26"/>
    </w:rPr>
  </w:style>
  <w:style w:type="paragraph" w:styleId="ListNumber">
    <w:name w:val="List Number"/>
    <w:basedOn w:val="Normal"/>
    <w:uiPriority w:val="10"/>
    <w:unhideWhenUsed/>
    <w:qFormat/>
    <w:rsid w:val="0076172E"/>
    <w:pPr>
      <w:numPr>
        <w:numId w:val="6"/>
      </w:numPr>
      <w:contextualSpacing/>
    </w:pPr>
    <w:rPr>
      <w:sz w:val="21"/>
    </w:rPr>
  </w:style>
  <w:style w:type="table" w:styleId="TableGrid">
    <w:name w:val="Table Grid"/>
    <w:basedOn w:val="TableNormal"/>
    <w:uiPriority w:val="39"/>
    <w:rsid w:val="007617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1"/>
    <w:unhideWhenUsed/>
    <w:qFormat/>
    <w:rsid w:val="007617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87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2CF"/>
  </w:style>
  <w:style w:type="paragraph" w:styleId="Footer">
    <w:name w:val="footer"/>
    <w:basedOn w:val="Normal"/>
    <w:link w:val="FooterChar"/>
    <w:uiPriority w:val="99"/>
    <w:unhideWhenUsed/>
    <w:rsid w:val="00E87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2CF"/>
  </w:style>
  <w:style w:type="paragraph" w:styleId="ListParagraph">
    <w:name w:val="List Paragraph"/>
    <w:basedOn w:val="Normal"/>
    <w:uiPriority w:val="34"/>
    <w:qFormat/>
    <w:rsid w:val="00E619E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NormalWeb">
    <w:name w:val="Normal (Web)"/>
    <w:basedOn w:val="Normal"/>
    <w:uiPriority w:val="99"/>
    <w:unhideWhenUsed/>
    <w:rsid w:val="00232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55D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55D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437A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1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hyperlink" Target="http://dadeschools.net" TargetMode="External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44B4FA0F-B8EC-DA42-B349-89BEA6E968BB%7dtf16402956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6A0D8"/>
      </a:accent1>
      <a:accent2>
        <a:srgbClr val="ED7D31"/>
      </a:accent2>
      <a:accent3>
        <a:srgbClr val="D91C5C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">
      <a:majorFont>
        <a:latin typeface="Century Gothic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{44B4FA0F-B8EC-DA42-B349-89BEA6E968BB}tf16402956.dotx</Template>
  <TotalTime>0</TotalTime>
  <Pages>6</Pages>
  <Words>660</Words>
  <Characters>3764</Characters>
  <Application>Microsoft Macintosh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Manuel S GARCIA</cp:lastModifiedBy>
  <cp:revision>2</cp:revision>
  <cp:lastPrinted>2020-04-09T18:37:00Z</cp:lastPrinted>
  <dcterms:created xsi:type="dcterms:W3CDTF">2020-04-14T14:35:00Z</dcterms:created>
  <dcterms:modified xsi:type="dcterms:W3CDTF">2020-04-14T14:35:00Z</dcterms:modified>
</cp:coreProperties>
</file>